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BC8243" w14:textId="77777777" w:rsidR="00573DAB" w:rsidRDefault="00573DAB" w:rsidP="00D22AB3">
      <w:pPr>
        <w:pStyle w:val="NormalWeb"/>
        <w:spacing w:before="0" w:beforeAutospacing="0" w:after="300" w:afterAutospacing="0"/>
        <w:rPr>
          <w:rFonts w:ascii="Founders Grotesk Regular" w:hAnsi="Founders Grotesk Regular" w:cs="Arial"/>
          <w:color w:val="2B2B2B"/>
        </w:rPr>
      </w:pPr>
    </w:p>
    <w:p w14:paraId="7FDE4669" w14:textId="77777777" w:rsidR="00D22AB3" w:rsidRPr="000F423C" w:rsidRDefault="00D22AB3" w:rsidP="00D22AB3">
      <w:pPr>
        <w:pStyle w:val="NormalWeb"/>
        <w:spacing w:before="0" w:beforeAutospacing="0" w:after="300" w:afterAutospacing="0"/>
        <w:rPr>
          <w:rFonts w:ascii="Founders Grotesk Regular" w:hAnsi="Founders Grotesk Regular" w:cs="Arial"/>
          <w:color w:val="2B2B2B"/>
        </w:rPr>
      </w:pPr>
      <w:r w:rsidRPr="000F423C">
        <w:rPr>
          <w:rFonts w:ascii="Founders Grotesk Regular" w:hAnsi="Founders Grotesk Regular" w:cs="Arial"/>
          <w:color w:val="2B2B2B"/>
        </w:rPr>
        <w:t>[Start Content Here]</w:t>
      </w:r>
    </w:p>
    <w:p w14:paraId="0D4036F0" w14:textId="77777777" w:rsidR="00D22AB3" w:rsidRPr="00CC75B5" w:rsidRDefault="00D22AB3" w:rsidP="00D22AB3">
      <w:pPr>
        <w:pStyle w:val="NormalWeb"/>
        <w:spacing w:before="0" w:beforeAutospacing="0" w:after="300" w:afterAutospacing="0"/>
        <w:rPr>
          <w:rFonts w:ascii="Founders Grotesk Bold" w:hAnsi="Founders Grotesk Bold" w:cs="Tahoma"/>
          <w:color w:val="0B60A1"/>
        </w:rPr>
      </w:pPr>
      <w:r w:rsidRPr="00CC75B5">
        <w:rPr>
          <w:rFonts w:ascii="Founders Grotesk Bold" w:hAnsi="Founders Grotesk Bold" w:cs="Tahoma"/>
          <w:color w:val="0B60A1"/>
        </w:rPr>
        <w:t>**NOTE</w:t>
      </w:r>
    </w:p>
    <w:p w14:paraId="73885459" w14:textId="77777777" w:rsidR="00A96AD0" w:rsidRPr="000F423C" w:rsidRDefault="00A96AD0" w:rsidP="00A96AD0">
      <w:pPr>
        <w:pStyle w:val="NormalWeb"/>
        <w:spacing w:before="0" w:beforeAutospacing="0" w:after="300" w:afterAutospacing="0"/>
        <w:rPr>
          <w:rFonts w:ascii="Founders Grotesk Regular" w:hAnsi="Founders Grotesk Regular" w:cs="Arial"/>
          <w:color w:val="2B2B2B"/>
        </w:rPr>
      </w:pPr>
      <w:r w:rsidRPr="000F423C">
        <w:rPr>
          <w:rFonts w:ascii="Founders Grotesk Regular" w:hAnsi="Founders Grotesk Regular" w:cs="Arial"/>
          <w:color w:val="2B2B2B"/>
        </w:rPr>
        <w:t>For headings use “</w:t>
      </w:r>
      <w:proofErr w:type="spellStart"/>
      <w:r w:rsidRPr="000F423C">
        <w:rPr>
          <w:rFonts w:ascii="Founders Grotesk Regular" w:hAnsi="Founders Grotesk Regular" w:cs="Arial"/>
          <w:color w:val="2B2B2B"/>
        </w:rPr>
        <w:t>Avenir</w:t>
      </w:r>
      <w:proofErr w:type="spellEnd"/>
      <w:r w:rsidRPr="000F423C">
        <w:rPr>
          <w:rFonts w:ascii="Founders Grotesk Regular" w:hAnsi="Founders Grotesk Regular" w:cs="Arial"/>
          <w:color w:val="2B2B2B"/>
        </w:rPr>
        <w:t xml:space="preserve"> Black” and for </w:t>
      </w:r>
      <w:proofErr w:type="spellStart"/>
      <w:r w:rsidRPr="000F423C">
        <w:rPr>
          <w:rFonts w:ascii="Founders Grotesk Regular" w:hAnsi="Founders Grotesk Regular" w:cs="Arial"/>
          <w:color w:val="2B2B2B"/>
        </w:rPr>
        <w:t>bodycopy</w:t>
      </w:r>
      <w:proofErr w:type="spellEnd"/>
      <w:r w:rsidRPr="000F423C">
        <w:rPr>
          <w:rFonts w:ascii="Founders Grotesk Regular" w:hAnsi="Founders Grotesk Regular" w:cs="Arial"/>
          <w:color w:val="2B2B2B"/>
        </w:rPr>
        <w:t xml:space="preserve"> and </w:t>
      </w:r>
      <w:proofErr w:type="spellStart"/>
      <w:r w:rsidRPr="000F423C">
        <w:rPr>
          <w:rFonts w:ascii="Founders Grotesk Regular" w:hAnsi="Founders Grotesk Regular" w:cs="Arial"/>
          <w:color w:val="2B2B2B"/>
        </w:rPr>
        <w:t>subheaders</w:t>
      </w:r>
      <w:proofErr w:type="spellEnd"/>
      <w:r w:rsidRPr="000F423C">
        <w:rPr>
          <w:rFonts w:ascii="Founders Grotesk Regular" w:hAnsi="Founders Grotesk Regular" w:cs="Arial"/>
          <w:color w:val="2B2B2B"/>
        </w:rPr>
        <w:t xml:space="preserve"> use “Founders Grotesque</w:t>
      </w:r>
      <w:r>
        <w:rPr>
          <w:rFonts w:ascii="Founders Grotesk Regular" w:hAnsi="Founders Grotesk Regular" w:cs="Arial"/>
          <w:color w:val="2B2B2B"/>
        </w:rPr>
        <w:t xml:space="preserve"> Regular</w:t>
      </w:r>
      <w:r w:rsidRPr="000F423C">
        <w:rPr>
          <w:rFonts w:ascii="Founders Grotesk Regular" w:hAnsi="Founders Grotesk Regular" w:cs="Arial"/>
          <w:color w:val="2B2B2B"/>
        </w:rPr>
        <w:t xml:space="preserve">”. </w:t>
      </w:r>
      <w:r>
        <w:rPr>
          <w:rFonts w:ascii="Founders Grotesk Regular" w:hAnsi="Founders Grotesk Regular" w:cs="Arial"/>
          <w:color w:val="2B2B2B"/>
        </w:rPr>
        <w:t xml:space="preserve"> Secondary typefaces are:</w:t>
      </w:r>
      <w:r w:rsidRPr="000F423C">
        <w:rPr>
          <w:rFonts w:ascii="Founders Grotesk Regular" w:hAnsi="Founders Grotesk Regular" w:cs="Arial"/>
          <w:color w:val="2B2B2B"/>
        </w:rPr>
        <w:t xml:space="preserve"> headings use “</w:t>
      </w:r>
      <w:r>
        <w:rPr>
          <w:rFonts w:ascii="Founders Grotesk Regular" w:hAnsi="Founders Grotesk Regular" w:cs="Arial"/>
          <w:color w:val="2B2B2B"/>
        </w:rPr>
        <w:t>Tahoma Bold</w:t>
      </w:r>
      <w:r w:rsidRPr="000F423C">
        <w:rPr>
          <w:rFonts w:ascii="Founders Grotesk Regular" w:hAnsi="Founders Grotesk Regular" w:cs="Arial"/>
          <w:color w:val="2B2B2B"/>
        </w:rPr>
        <w:t xml:space="preserve">” and for </w:t>
      </w:r>
      <w:proofErr w:type="spellStart"/>
      <w:r w:rsidRPr="000F423C">
        <w:rPr>
          <w:rFonts w:ascii="Founders Grotesk Regular" w:hAnsi="Founders Grotesk Regular" w:cs="Arial"/>
          <w:color w:val="2B2B2B"/>
        </w:rPr>
        <w:t>bodycopy</w:t>
      </w:r>
      <w:proofErr w:type="spellEnd"/>
      <w:r w:rsidRPr="000F423C">
        <w:rPr>
          <w:rFonts w:ascii="Founders Grotesk Regular" w:hAnsi="Founders Grotesk Regular" w:cs="Arial"/>
          <w:color w:val="2B2B2B"/>
        </w:rPr>
        <w:t xml:space="preserve"> and </w:t>
      </w:r>
      <w:proofErr w:type="spellStart"/>
      <w:r w:rsidRPr="000F423C">
        <w:rPr>
          <w:rFonts w:ascii="Founders Grotesk Regular" w:hAnsi="Founders Grotesk Regular" w:cs="Arial"/>
          <w:color w:val="2B2B2B"/>
        </w:rPr>
        <w:t>subheaders</w:t>
      </w:r>
      <w:proofErr w:type="spellEnd"/>
      <w:r w:rsidRPr="000F423C">
        <w:rPr>
          <w:rFonts w:ascii="Founders Grotesk Regular" w:hAnsi="Founders Grotesk Regular" w:cs="Arial"/>
          <w:color w:val="2B2B2B"/>
        </w:rPr>
        <w:t xml:space="preserve"> use “</w:t>
      </w:r>
      <w:r>
        <w:rPr>
          <w:rFonts w:ascii="Founders Grotesk Regular" w:hAnsi="Founders Grotesk Regular" w:cs="Arial"/>
          <w:color w:val="2B2B2B"/>
        </w:rPr>
        <w:t>Calibri Regular</w:t>
      </w:r>
      <w:r w:rsidRPr="000F423C">
        <w:rPr>
          <w:rFonts w:ascii="Founders Grotesk Regular" w:hAnsi="Founders Grotesk Regular" w:cs="Arial"/>
          <w:color w:val="2B2B2B"/>
        </w:rPr>
        <w:t xml:space="preserve">”. All the UNC Research colors are available </w:t>
      </w:r>
      <w:r>
        <w:rPr>
          <w:rFonts w:ascii="Founders Grotesk Regular" w:hAnsi="Founders Grotesk Regular" w:cs="Arial"/>
          <w:color w:val="2B2B2B"/>
        </w:rPr>
        <w:t>on research.unc.edu</w:t>
      </w:r>
      <w:r w:rsidRPr="000F423C">
        <w:rPr>
          <w:rFonts w:ascii="Founders Grotesk Regular" w:hAnsi="Founders Grotesk Regular" w:cs="Arial"/>
          <w:color w:val="2B2B2B"/>
        </w:rPr>
        <w:t xml:space="preserve">. </w:t>
      </w:r>
    </w:p>
    <w:p w14:paraId="5018DF41" w14:textId="77777777" w:rsidR="00D22AB3" w:rsidRPr="00CC75B5" w:rsidRDefault="00D22AB3" w:rsidP="00D22AB3">
      <w:pPr>
        <w:pStyle w:val="NormalWeb"/>
        <w:spacing w:before="0" w:beforeAutospacing="0" w:after="300" w:afterAutospacing="0"/>
        <w:rPr>
          <w:rFonts w:ascii="Founders Grotesk Bold" w:hAnsi="Founders Grotesk Bold" w:cs="Tahoma"/>
          <w:color w:val="0B60A1"/>
        </w:rPr>
      </w:pPr>
      <w:bookmarkStart w:id="0" w:name="_GoBack"/>
      <w:bookmarkEnd w:id="0"/>
      <w:r w:rsidRPr="00CC75B5">
        <w:rPr>
          <w:rFonts w:ascii="Founders Grotesk Bold" w:hAnsi="Founders Grotesk Bold" w:cs="Tahoma"/>
          <w:color w:val="0B60A1"/>
        </w:rPr>
        <w:t>DOLOR IN ACCUMSAN</w:t>
      </w:r>
    </w:p>
    <w:p w14:paraId="6539A371" w14:textId="77777777" w:rsidR="00137587" w:rsidRPr="000F423C" w:rsidRDefault="00137587" w:rsidP="00137587">
      <w:pPr>
        <w:pStyle w:val="NormalWeb"/>
        <w:spacing w:before="0" w:beforeAutospacing="0" w:after="300" w:afterAutospacing="0"/>
        <w:rPr>
          <w:rFonts w:ascii="Founders Grotesk Regular" w:hAnsi="Founders Grotesk Regular" w:cs="Arial"/>
          <w:color w:val="2B2B2B"/>
        </w:rPr>
      </w:pPr>
      <w:proofErr w:type="spellStart"/>
      <w:proofErr w:type="gramStart"/>
      <w:r w:rsidRPr="000F423C">
        <w:rPr>
          <w:rFonts w:ascii="Founders Grotesk Regular" w:hAnsi="Founders Grotesk Regular" w:cs="Arial"/>
          <w:color w:val="2B2B2B"/>
        </w:rPr>
        <w:t>Lorem</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ipsum</w:t>
      </w:r>
      <w:proofErr w:type="spellEnd"/>
      <w:r w:rsidRPr="000F423C">
        <w:rPr>
          <w:rFonts w:ascii="Founders Grotesk Regular" w:hAnsi="Founders Grotesk Regular" w:cs="Arial"/>
          <w:color w:val="2B2B2B"/>
        </w:rPr>
        <w:t xml:space="preserve"> dolor.</w:t>
      </w:r>
      <w:proofErr w:type="gramEnd"/>
      <w:r w:rsidRPr="000F423C">
        <w:rPr>
          <w:rFonts w:ascii="Founders Grotesk Regular" w:hAnsi="Founders Grotesk Regular" w:cs="Arial"/>
          <w:color w:val="2B2B2B"/>
        </w:rPr>
        <w:t xml:space="preserve"> Sit </w:t>
      </w:r>
      <w:proofErr w:type="spellStart"/>
      <w:r w:rsidRPr="000F423C">
        <w:rPr>
          <w:rFonts w:ascii="Founders Grotesk Regular" w:hAnsi="Founders Grotesk Regular" w:cs="Arial"/>
          <w:color w:val="2B2B2B"/>
        </w:rPr>
        <w:t>amet</w:t>
      </w:r>
      <w:proofErr w:type="spell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nec</w:t>
      </w:r>
      <w:proofErr w:type="spellEnd"/>
      <w:proofErr w:type="gram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mauris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eu</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nunc</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nunc</w:t>
      </w:r>
      <w:proofErr w:type="spellEnd"/>
      <w:r w:rsidRPr="000F423C">
        <w:rPr>
          <w:rFonts w:ascii="Founders Grotesk Regular" w:hAnsi="Founders Grotesk Regular" w:cs="Arial"/>
          <w:color w:val="2B2B2B"/>
        </w:rPr>
        <w:t xml:space="preserve"> dui ac. </w:t>
      </w:r>
      <w:proofErr w:type="spellStart"/>
      <w:r w:rsidRPr="000F423C">
        <w:rPr>
          <w:rFonts w:ascii="Founders Grotesk Regular" w:hAnsi="Founders Grotesk Regular" w:cs="Arial"/>
          <w:color w:val="2B2B2B"/>
        </w:rPr>
        <w:t>Conubia</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mattis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sapien</w:t>
      </w:r>
      <w:proofErr w:type="spell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Eget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lacinia</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tortor</w:t>
      </w:r>
      <w:proofErr w:type="spellEnd"/>
      <w:r w:rsidRPr="000F423C">
        <w:rPr>
          <w:rFonts w:ascii="Founders Grotesk Regular" w:hAnsi="Founders Grotesk Regular" w:cs="Arial"/>
          <w:color w:val="2B2B2B"/>
        </w:rPr>
        <w:t>.</w:t>
      </w:r>
      <w:proofErr w:type="gram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Ipsum</w:t>
      </w:r>
      <w:proofErr w:type="spellEnd"/>
      <w:r w:rsidRPr="000F423C">
        <w:rPr>
          <w:rFonts w:ascii="Founders Grotesk Regular" w:hAnsi="Founders Grotesk Regular" w:cs="Arial"/>
          <w:color w:val="2B2B2B"/>
        </w:rPr>
        <w:t xml:space="preserve"> id </w:t>
      </w:r>
      <w:proofErr w:type="spellStart"/>
      <w:r w:rsidRPr="000F423C">
        <w:rPr>
          <w:rFonts w:ascii="Founders Grotesk Regular" w:hAnsi="Founders Grotesk Regular" w:cs="Arial"/>
          <w:color w:val="2B2B2B"/>
        </w:rPr>
        <w:t>placerat</w:t>
      </w:r>
      <w:proofErr w:type="spell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massa</w:t>
      </w:r>
      <w:proofErr w:type="spellEnd"/>
      <w:proofErr w:type="gram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iaculis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mauris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eget</w:t>
      </w:r>
      <w:proofErr w:type="spellEnd"/>
      <w:r w:rsidRPr="000F423C">
        <w:rPr>
          <w:rFonts w:ascii="Founders Grotesk Regular" w:hAnsi="Founders Grotesk Regular" w:cs="Arial"/>
          <w:color w:val="2B2B2B"/>
        </w:rPr>
        <w:t>.</w:t>
      </w:r>
    </w:p>
    <w:p w14:paraId="6F40164A" w14:textId="77777777" w:rsidR="00137587" w:rsidRPr="000F423C" w:rsidRDefault="00137587" w:rsidP="00137587">
      <w:pPr>
        <w:pStyle w:val="NormalWeb"/>
        <w:spacing w:before="0" w:beforeAutospacing="0" w:after="300" w:afterAutospacing="0"/>
        <w:rPr>
          <w:rFonts w:ascii="Founders Grotesk Regular" w:hAnsi="Founders Grotesk Regular" w:cs="Arial"/>
          <w:color w:val="2B2B2B"/>
        </w:rPr>
      </w:pPr>
      <w:proofErr w:type="spellStart"/>
      <w:r w:rsidRPr="000F423C">
        <w:rPr>
          <w:rFonts w:ascii="Founders Grotesk Regular" w:hAnsi="Founders Grotesk Regular" w:cs="Arial"/>
          <w:color w:val="2B2B2B"/>
        </w:rPr>
        <w:t>Elit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cursus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hac</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aliquet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libero</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condimentum</w:t>
      </w:r>
      <w:proofErr w:type="spell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nec</w:t>
      </w:r>
      <w:proofErr w:type="spellEnd"/>
      <w:proofErr w:type="gram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rhoncus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aliquet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odio</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proin</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condimentum</w:t>
      </w:r>
      <w:proofErr w:type="spell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Luctus</w:t>
      </w:r>
      <w:proofErr w:type="spellEnd"/>
      <w:r w:rsidRPr="000F423C">
        <w:rPr>
          <w:rFonts w:ascii="Founders Grotesk Regular" w:hAnsi="Founders Grotesk Regular" w:cs="Arial"/>
          <w:color w:val="2B2B2B"/>
        </w:rPr>
        <w:t xml:space="preserve"> ac integer.</w:t>
      </w:r>
      <w:proofErr w:type="gram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Elit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luctus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mauris</w:t>
      </w:r>
      <w:proofErr w:type="spellEnd"/>
      <w:r w:rsidRPr="000F423C">
        <w:rPr>
          <w:rFonts w:ascii="Founders Grotesk Regular" w:hAnsi="Founders Grotesk Regular" w:cs="Arial"/>
          <w:color w:val="2B2B2B"/>
        </w:rPr>
        <w:t>.</w:t>
      </w:r>
      <w:proofErr w:type="gram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Mauris</w:t>
      </w:r>
      <w:proofErr w:type="spellEnd"/>
      <w:r w:rsidRPr="000F423C">
        <w:rPr>
          <w:rFonts w:ascii="Founders Grotesk Regular" w:hAnsi="Founders Grotesk Regular" w:cs="Arial"/>
          <w:color w:val="2B2B2B"/>
        </w:rPr>
        <w:t xml:space="preserve"> in ligula.</w:t>
      </w:r>
      <w:proofErr w:type="gram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Eleifend</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wisi</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augue</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pellentesque</w:t>
      </w:r>
      <w:proofErr w:type="spellEnd"/>
      <w:r w:rsidRPr="000F423C">
        <w:rPr>
          <w:rFonts w:ascii="Founders Grotesk Regular" w:hAnsi="Founders Grotesk Regular" w:cs="Arial"/>
          <w:color w:val="2B2B2B"/>
        </w:rPr>
        <w:t>.</w:t>
      </w:r>
      <w:proofErr w:type="gramEnd"/>
    </w:p>
    <w:p w14:paraId="08A418D6" w14:textId="77777777" w:rsidR="00137587" w:rsidRPr="000F423C" w:rsidRDefault="00137587" w:rsidP="00137587">
      <w:pPr>
        <w:pStyle w:val="NormalWeb"/>
        <w:spacing w:before="0" w:beforeAutospacing="0" w:after="300" w:afterAutospacing="0"/>
        <w:rPr>
          <w:rFonts w:ascii="Founders Grotesk Regular" w:hAnsi="Founders Grotesk Regular" w:cs="Arial"/>
          <w:color w:val="2B2B2B"/>
        </w:rPr>
      </w:pPr>
      <w:r w:rsidRPr="000F423C">
        <w:rPr>
          <w:rFonts w:ascii="Founders Grotesk Regular" w:hAnsi="Founders Grotesk Regular" w:cs="Arial"/>
          <w:color w:val="2B2B2B"/>
        </w:rPr>
        <w:t xml:space="preserve">Massa </w:t>
      </w:r>
      <w:proofErr w:type="spellStart"/>
      <w:r w:rsidRPr="000F423C">
        <w:rPr>
          <w:rFonts w:ascii="Founders Grotesk Regular" w:hAnsi="Founders Grotesk Regular" w:cs="Arial"/>
          <w:color w:val="2B2B2B"/>
        </w:rPr>
        <w:t>amet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tincidunt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ipsum</w:t>
      </w:r>
      <w:proofErr w:type="spell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eu</w:t>
      </w:r>
      <w:proofErr w:type="spellEnd"/>
      <w:proofErr w:type="gram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nullam</w:t>
      </w:r>
      <w:proofErr w:type="spell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Eu</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tellus</w:t>
      </w:r>
      <w:proofErr w:type="spellEnd"/>
      <w:r w:rsidRPr="000F423C">
        <w:rPr>
          <w:rFonts w:ascii="Founders Grotesk Regular" w:hAnsi="Founders Grotesk Regular" w:cs="Arial"/>
          <w:color w:val="2B2B2B"/>
        </w:rPr>
        <w:t xml:space="preserve"> sed. </w:t>
      </w:r>
      <w:proofErr w:type="spellStart"/>
      <w:r w:rsidRPr="000F423C">
        <w:rPr>
          <w:rFonts w:ascii="Founders Grotesk Regular" w:hAnsi="Founders Grotesk Regular" w:cs="Arial"/>
          <w:color w:val="2B2B2B"/>
        </w:rPr>
        <w:t>Eget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dapibus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vivamus</w:t>
      </w:r>
      <w:proofErr w:type="spellEnd"/>
      <w:r w:rsidRPr="000F423C">
        <w:rPr>
          <w:rFonts w:ascii="Founders Grotesk Regular" w:hAnsi="Founders Grotesk Regular" w:cs="Arial"/>
          <w:color w:val="2B2B2B"/>
        </w:rPr>
        <w:t>.</w:t>
      </w:r>
      <w:proofErr w:type="gram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Suscipit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scelerisque</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vel</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morbi</w:t>
      </w:r>
      <w:proofErr w:type="spellEnd"/>
      <w:r w:rsidRPr="000F423C">
        <w:rPr>
          <w:rFonts w:ascii="Founders Grotesk Regular" w:hAnsi="Founders Grotesk Regular" w:cs="Arial"/>
          <w:color w:val="2B2B2B"/>
        </w:rPr>
        <w:t xml:space="preserve"> in ante.</w:t>
      </w:r>
      <w:proofErr w:type="gram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Placerat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ridiculus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dignissim</w:t>
      </w:r>
      <w:proofErr w:type="spellEnd"/>
      <w:r w:rsidRPr="000F423C">
        <w:rPr>
          <w:rFonts w:ascii="Founders Grotesk Regular" w:hAnsi="Founders Grotesk Regular" w:cs="Arial"/>
          <w:color w:val="2B2B2B"/>
        </w:rPr>
        <w:t>.</w:t>
      </w:r>
      <w:proofErr w:type="gram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Orci</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ipsum</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eget</w:t>
      </w:r>
      <w:proofErr w:type="spellEnd"/>
      <w:r w:rsidRPr="000F423C">
        <w:rPr>
          <w:rFonts w:ascii="Founders Grotesk Regular" w:hAnsi="Founders Grotesk Regular" w:cs="Arial"/>
          <w:color w:val="2B2B2B"/>
        </w:rPr>
        <w:t>.</w:t>
      </w:r>
      <w:proofErr w:type="gramEnd"/>
      <w:r w:rsidRPr="000F423C">
        <w:rPr>
          <w:rFonts w:ascii="Founders Grotesk Regular" w:hAnsi="Founders Grotesk Regular" w:cs="Arial"/>
          <w:color w:val="2B2B2B"/>
        </w:rPr>
        <w:t xml:space="preserve"> Parturient lacus </w:t>
      </w:r>
      <w:proofErr w:type="spellStart"/>
      <w:r w:rsidRPr="000F423C">
        <w:rPr>
          <w:rFonts w:ascii="Founders Grotesk Regular" w:hAnsi="Founders Grotesk Regular" w:cs="Arial"/>
          <w:color w:val="2B2B2B"/>
        </w:rPr>
        <w:t>amet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porta</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ornare</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tellus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vehicula</w:t>
      </w:r>
      <w:proofErr w:type="spell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leo</w:t>
      </w:r>
      <w:proofErr w:type="spellEnd"/>
      <w:proofErr w:type="gram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nec</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nisl</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luctus</w:t>
      </w:r>
      <w:proofErr w:type="spellEnd"/>
      <w:r w:rsidRPr="000F423C">
        <w:rPr>
          <w:rFonts w:ascii="Founders Grotesk Regular" w:hAnsi="Founders Grotesk Regular" w:cs="Arial"/>
          <w:color w:val="2B2B2B"/>
        </w:rPr>
        <w:t xml:space="preserve"> dui </w:t>
      </w:r>
      <w:proofErr w:type="spellStart"/>
      <w:r w:rsidRPr="000F423C">
        <w:rPr>
          <w:rFonts w:ascii="Founders Grotesk Regular" w:hAnsi="Founders Grotesk Regular" w:cs="Arial"/>
          <w:color w:val="2B2B2B"/>
        </w:rPr>
        <w:t>molestie</w:t>
      </w:r>
      <w:proofErr w:type="spellEnd"/>
      <w:r w:rsidRPr="000F423C">
        <w:rPr>
          <w:rFonts w:ascii="Founders Grotesk Regular" w:hAnsi="Founders Grotesk Regular" w:cs="Arial"/>
          <w:color w:val="2B2B2B"/>
        </w:rPr>
        <w:t xml:space="preserve"> ante </w:t>
      </w:r>
      <w:proofErr w:type="spellStart"/>
      <w:r w:rsidRPr="000F423C">
        <w:rPr>
          <w:rFonts w:ascii="Founders Grotesk Regular" w:hAnsi="Founders Grotesk Regular" w:cs="Arial"/>
          <w:color w:val="2B2B2B"/>
        </w:rPr>
        <w:t>ullamco</w:t>
      </w:r>
      <w:proofErr w:type="spellEnd"/>
      <w:r w:rsidRPr="000F423C">
        <w:rPr>
          <w:rFonts w:ascii="Founders Grotesk Regular" w:hAnsi="Founders Grotesk Regular" w:cs="Arial"/>
          <w:color w:val="2B2B2B"/>
        </w:rPr>
        <w:t xml:space="preserve">. </w:t>
      </w:r>
      <w:proofErr w:type="gramStart"/>
      <w:r w:rsidRPr="000F423C">
        <w:rPr>
          <w:rFonts w:ascii="Founders Grotesk Regular" w:hAnsi="Founders Grotesk Regular" w:cs="Arial"/>
          <w:color w:val="2B2B2B"/>
        </w:rPr>
        <w:t xml:space="preserve">Vitae </w:t>
      </w:r>
      <w:proofErr w:type="spellStart"/>
      <w:r w:rsidRPr="000F423C">
        <w:rPr>
          <w:rFonts w:ascii="Founders Grotesk Regular" w:hAnsi="Founders Grotesk Regular" w:cs="Arial"/>
          <w:color w:val="2B2B2B"/>
        </w:rPr>
        <w:t>sagittis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amet</w:t>
      </w:r>
      <w:proofErr w:type="spellEnd"/>
      <w:r w:rsidRPr="000F423C">
        <w:rPr>
          <w:rFonts w:ascii="Founders Grotesk Regular" w:hAnsi="Founders Grotesk Regular" w:cs="Arial"/>
          <w:color w:val="2B2B2B"/>
        </w:rPr>
        <w:t>.</w:t>
      </w:r>
      <w:proofErr w:type="gram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Volutpat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congue</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euismod</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vel</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montes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fermentum</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varius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ridiculus</w:t>
      </w:r>
      <w:proofErr w:type="spellEnd"/>
      <w:r w:rsidRPr="000F423C">
        <w:rPr>
          <w:rFonts w:ascii="Founders Grotesk Regular" w:hAnsi="Founders Grotesk Regular" w:cs="Arial"/>
          <w:color w:val="2B2B2B"/>
        </w:rPr>
        <w:t>.</w:t>
      </w:r>
      <w:proofErr w:type="gramEnd"/>
    </w:p>
    <w:p w14:paraId="1A597846" w14:textId="77777777" w:rsidR="00137587" w:rsidRPr="000F423C" w:rsidRDefault="00137587" w:rsidP="00137587">
      <w:pPr>
        <w:pStyle w:val="NormalWeb"/>
        <w:spacing w:before="0" w:beforeAutospacing="0" w:after="300" w:afterAutospacing="0"/>
        <w:rPr>
          <w:rFonts w:ascii="Founders Grotesk Regular" w:hAnsi="Founders Grotesk Regular" w:cs="Arial"/>
          <w:color w:val="2B2B2B"/>
        </w:rPr>
      </w:pPr>
      <w:r w:rsidRPr="000F423C">
        <w:rPr>
          <w:rFonts w:ascii="Founders Grotesk Regular" w:hAnsi="Founders Grotesk Regular" w:cs="Arial"/>
          <w:color w:val="2B2B2B"/>
        </w:rPr>
        <w:t xml:space="preserve">Non </w:t>
      </w:r>
      <w:proofErr w:type="spellStart"/>
      <w:r w:rsidRPr="000F423C">
        <w:rPr>
          <w:rFonts w:ascii="Founders Grotesk Regular" w:hAnsi="Founders Grotesk Regular" w:cs="Arial"/>
          <w:color w:val="2B2B2B"/>
        </w:rPr>
        <w:t>aliquam</w:t>
      </w:r>
      <w:proofErr w:type="spell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nec</w:t>
      </w:r>
      <w:proofErr w:type="spellEnd"/>
      <w:proofErr w:type="gram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sociosqu</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sed</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pede</w:t>
      </w:r>
      <w:proofErr w:type="spell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Amet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ut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eros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wisi</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eget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tincidunt</w:t>
      </w:r>
      <w:proofErr w:type="spellEnd"/>
      <w:r w:rsidRPr="000F423C">
        <w:rPr>
          <w:rFonts w:ascii="Founders Grotesk Regular" w:hAnsi="Founders Grotesk Regular" w:cs="Arial"/>
          <w:color w:val="2B2B2B"/>
        </w:rPr>
        <w:t>.</w:t>
      </w:r>
      <w:proofErr w:type="gram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Pretium</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eget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eleifend</w:t>
      </w:r>
      <w:proofErr w:type="spellEnd"/>
      <w:r w:rsidRPr="000F423C">
        <w:rPr>
          <w:rFonts w:ascii="Founders Grotesk Regular" w:hAnsi="Founders Grotesk Regular" w:cs="Arial"/>
          <w:color w:val="2B2B2B"/>
        </w:rPr>
        <w:t>.</w:t>
      </w:r>
      <w:proofErr w:type="gramEnd"/>
      <w:r w:rsidRPr="000F423C">
        <w:rPr>
          <w:rFonts w:ascii="Founders Grotesk Regular" w:hAnsi="Founders Grotesk Regular" w:cs="Arial"/>
          <w:color w:val="2B2B2B"/>
        </w:rPr>
        <w:t xml:space="preserve"> Eros </w:t>
      </w:r>
      <w:proofErr w:type="spellStart"/>
      <w:r w:rsidRPr="000F423C">
        <w:rPr>
          <w:rFonts w:ascii="Founders Grotesk Regular" w:hAnsi="Founders Grotesk Regular" w:cs="Arial"/>
          <w:color w:val="2B2B2B"/>
        </w:rPr>
        <w:t>nulla</w:t>
      </w:r>
      <w:proofErr w:type="spellEnd"/>
      <w:r w:rsidRPr="000F423C">
        <w:rPr>
          <w:rFonts w:ascii="Founders Grotesk Regular" w:hAnsi="Founders Grotesk Regular" w:cs="Arial"/>
          <w:color w:val="2B2B2B"/>
        </w:rPr>
        <w:t xml:space="preserve"> in </w:t>
      </w:r>
      <w:proofErr w:type="spellStart"/>
      <w:proofErr w:type="gramStart"/>
      <w:r w:rsidRPr="000F423C">
        <w:rPr>
          <w:rFonts w:ascii="Founders Grotesk Regular" w:hAnsi="Founders Grotesk Regular" w:cs="Arial"/>
          <w:color w:val="2B2B2B"/>
        </w:rPr>
        <w:t>nec</w:t>
      </w:r>
      <w:proofErr w:type="spellEnd"/>
      <w:proofErr w:type="gram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pulvinar</w:t>
      </w:r>
      <w:proofErr w:type="spellEnd"/>
      <w:r w:rsidRPr="000F423C">
        <w:rPr>
          <w:rFonts w:ascii="Founders Grotesk Regular" w:hAnsi="Founders Grotesk Regular" w:cs="Arial"/>
          <w:color w:val="2B2B2B"/>
        </w:rPr>
        <w:t xml:space="preserve"> vitae. </w:t>
      </w:r>
      <w:proofErr w:type="spellStart"/>
      <w:proofErr w:type="gramStart"/>
      <w:r w:rsidRPr="000F423C">
        <w:rPr>
          <w:rFonts w:ascii="Founders Grotesk Regular" w:hAnsi="Founders Grotesk Regular" w:cs="Arial"/>
          <w:color w:val="2B2B2B"/>
        </w:rPr>
        <w:t>Tortor</w:t>
      </w:r>
      <w:proofErr w:type="spellEnd"/>
      <w:r w:rsidRPr="000F423C">
        <w:rPr>
          <w:rFonts w:ascii="Founders Grotesk Regular" w:hAnsi="Founders Grotesk Regular" w:cs="Arial"/>
          <w:color w:val="2B2B2B"/>
        </w:rPr>
        <w:t xml:space="preserve"> magna </w:t>
      </w:r>
      <w:proofErr w:type="spellStart"/>
      <w:r w:rsidRPr="000F423C">
        <w:rPr>
          <w:rFonts w:ascii="Founders Grotesk Regular" w:hAnsi="Founders Grotesk Regular" w:cs="Arial"/>
          <w:color w:val="2B2B2B"/>
        </w:rPr>
        <w:t>consequat</w:t>
      </w:r>
      <w:proofErr w:type="spellEnd"/>
      <w:r w:rsidRPr="000F423C">
        <w:rPr>
          <w:rFonts w:ascii="Founders Grotesk Regular" w:hAnsi="Founders Grotesk Regular" w:cs="Arial"/>
          <w:color w:val="2B2B2B"/>
        </w:rPr>
        <w:t>.</w:t>
      </w:r>
      <w:proofErr w:type="gram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Arcu</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vel</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accumsan</w:t>
      </w:r>
      <w:proofErr w:type="spellEnd"/>
      <w:r w:rsidRPr="000F423C">
        <w:rPr>
          <w:rFonts w:ascii="Founders Grotesk Regular" w:hAnsi="Founders Grotesk Regular" w:cs="Arial"/>
          <w:color w:val="2B2B2B"/>
        </w:rPr>
        <w:t>.</w:t>
      </w:r>
      <w:proofErr w:type="gram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Hendrerit</w:t>
      </w:r>
      <w:proofErr w:type="spellEnd"/>
      <w:r w:rsidRPr="000F423C">
        <w:rPr>
          <w:rFonts w:ascii="Founders Grotesk Regular" w:hAnsi="Founders Grotesk Regular" w:cs="Arial"/>
          <w:color w:val="2B2B2B"/>
        </w:rPr>
        <w:t xml:space="preserve"> dolor </w:t>
      </w:r>
      <w:proofErr w:type="spellStart"/>
      <w:r w:rsidRPr="000F423C">
        <w:rPr>
          <w:rFonts w:ascii="Founders Grotesk Regular" w:hAnsi="Founders Grotesk Regular" w:cs="Arial"/>
          <w:color w:val="2B2B2B"/>
        </w:rPr>
        <w:t>eget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cursus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morbi</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accumsan</w:t>
      </w:r>
      <w:proofErr w:type="spell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nec</w:t>
      </w:r>
      <w:proofErr w:type="spellEnd"/>
      <w:proofErr w:type="gram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pede</w:t>
      </w:r>
      <w:proofErr w:type="spellEnd"/>
      <w:r w:rsidRPr="000F423C">
        <w:rPr>
          <w:rFonts w:ascii="Founders Grotesk Regular" w:hAnsi="Founders Grotesk Regular" w:cs="Arial"/>
          <w:color w:val="2B2B2B"/>
        </w:rPr>
        <w:t xml:space="preserve"> tempus. </w:t>
      </w:r>
      <w:proofErr w:type="spellStart"/>
      <w:proofErr w:type="gramStart"/>
      <w:r w:rsidRPr="000F423C">
        <w:rPr>
          <w:rFonts w:ascii="Founders Grotesk Regular" w:hAnsi="Founders Grotesk Regular" w:cs="Arial"/>
          <w:color w:val="2B2B2B"/>
        </w:rPr>
        <w:t>Erat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velit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placerat</w:t>
      </w:r>
      <w:proofErr w:type="spellEnd"/>
      <w:r w:rsidRPr="000F423C">
        <w:rPr>
          <w:rFonts w:ascii="Founders Grotesk Regular" w:hAnsi="Founders Grotesk Regular" w:cs="Arial"/>
          <w:color w:val="2B2B2B"/>
        </w:rPr>
        <w:t>.</w:t>
      </w:r>
      <w:proofErr w:type="gram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Phasellus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nunc</w:t>
      </w:r>
      <w:proofErr w:type="spellEnd"/>
      <w:r w:rsidRPr="000F423C">
        <w:rPr>
          <w:rFonts w:ascii="Founders Grotesk Regular" w:hAnsi="Founders Grotesk Regular" w:cs="Arial"/>
          <w:color w:val="2B2B2B"/>
        </w:rPr>
        <w:t xml:space="preserve"> </w:t>
      </w:r>
      <w:proofErr w:type="gramStart"/>
      <w:r w:rsidRPr="000F423C">
        <w:rPr>
          <w:rFonts w:ascii="Founders Grotesk Regular" w:hAnsi="Founders Grotesk Regular" w:cs="Arial"/>
          <w:color w:val="2B2B2B"/>
        </w:rPr>
        <w:t>et</w:t>
      </w:r>
      <w:proofErr w:type="gram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lacinia</w:t>
      </w:r>
      <w:proofErr w:type="spellEnd"/>
      <w:r w:rsidRPr="000F423C">
        <w:rPr>
          <w:rFonts w:ascii="Founders Grotesk Regular" w:hAnsi="Founders Grotesk Regular" w:cs="Arial"/>
          <w:color w:val="2B2B2B"/>
        </w:rPr>
        <w:t xml:space="preserve"> dolor </w:t>
      </w:r>
      <w:proofErr w:type="spellStart"/>
      <w:r w:rsidRPr="000F423C">
        <w:rPr>
          <w:rFonts w:ascii="Founders Grotesk Regular" w:hAnsi="Founders Grotesk Regular" w:cs="Arial"/>
          <w:color w:val="2B2B2B"/>
        </w:rPr>
        <w:t>ut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cursus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nunc</w:t>
      </w:r>
      <w:proofErr w:type="spellEnd"/>
      <w:r w:rsidRPr="000F423C">
        <w:rPr>
          <w:rFonts w:ascii="Founders Grotesk Regular" w:hAnsi="Founders Grotesk Regular" w:cs="Arial"/>
          <w:color w:val="2B2B2B"/>
        </w:rPr>
        <w:t xml:space="preserve"> in </w:t>
      </w:r>
      <w:proofErr w:type="spellStart"/>
      <w:r w:rsidRPr="000F423C">
        <w:rPr>
          <w:rFonts w:ascii="Founders Grotesk Regular" w:hAnsi="Founders Grotesk Regular" w:cs="Arial"/>
          <w:color w:val="2B2B2B"/>
        </w:rPr>
        <w:t>vivamus</w:t>
      </w:r>
      <w:proofErr w:type="spellEnd"/>
      <w:r w:rsidRPr="000F423C">
        <w:rPr>
          <w:rFonts w:ascii="Founders Grotesk Regular" w:hAnsi="Founders Grotesk Regular" w:cs="Arial"/>
          <w:color w:val="2B2B2B"/>
        </w:rPr>
        <w:t xml:space="preserve"> in </w:t>
      </w:r>
      <w:proofErr w:type="spellStart"/>
      <w:r w:rsidRPr="000F423C">
        <w:rPr>
          <w:rFonts w:ascii="Founders Grotesk Regular" w:hAnsi="Founders Grotesk Regular" w:cs="Arial"/>
          <w:color w:val="2B2B2B"/>
        </w:rPr>
        <w:t>eu</w:t>
      </w:r>
      <w:proofErr w:type="spellEnd"/>
      <w:r w:rsidRPr="000F423C">
        <w:rPr>
          <w:rFonts w:ascii="Founders Grotesk Regular" w:hAnsi="Founders Grotesk Regular" w:cs="Arial"/>
          <w:color w:val="2B2B2B"/>
        </w:rPr>
        <w:t xml:space="preserve"> id </w:t>
      </w:r>
      <w:proofErr w:type="spellStart"/>
      <w:r w:rsidRPr="000F423C">
        <w:rPr>
          <w:rFonts w:ascii="Founders Grotesk Regular" w:hAnsi="Founders Grotesk Regular" w:cs="Arial"/>
          <w:color w:val="2B2B2B"/>
        </w:rPr>
        <w:t>bibendum</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turpis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amet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sed</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natoque</w:t>
      </w:r>
      <w:proofErr w:type="spell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Nec</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elementum</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facilisi</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proin</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sodales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ut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eget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tincidunt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quis</w:t>
      </w:r>
      <w:proofErr w:type="spellEnd"/>
      <w:r w:rsidRPr="000F423C">
        <w:rPr>
          <w:rFonts w:ascii="Founders Grotesk Regular" w:hAnsi="Founders Grotesk Regular" w:cs="Arial"/>
          <w:color w:val="2B2B2B"/>
        </w:rPr>
        <w:t>.</w:t>
      </w:r>
      <w:proofErr w:type="gram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Tellus</w:t>
      </w:r>
      <w:proofErr w:type="spellEnd"/>
      <w:r w:rsidRPr="000F423C">
        <w:rPr>
          <w:rFonts w:ascii="Founders Grotesk Regular" w:hAnsi="Founders Grotesk Regular" w:cs="Arial"/>
          <w:color w:val="2B2B2B"/>
        </w:rPr>
        <w:t xml:space="preserve"> </w:t>
      </w:r>
      <w:proofErr w:type="gramStart"/>
      <w:r w:rsidRPr="000F423C">
        <w:rPr>
          <w:rFonts w:ascii="Founders Grotesk Regular" w:hAnsi="Founders Grotesk Regular" w:cs="Arial"/>
          <w:color w:val="2B2B2B"/>
        </w:rPr>
        <w:t>et</w:t>
      </w:r>
      <w:proofErr w:type="gram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nam</w:t>
      </w:r>
      <w:proofErr w:type="spellEnd"/>
      <w:r w:rsidRPr="000F423C">
        <w:rPr>
          <w:rFonts w:ascii="Founders Grotesk Regular" w:hAnsi="Founders Grotesk Regular" w:cs="Arial"/>
          <w:color w:val="2B2B2B"/>
        </w:rPr>
        <w:t xml:space="preserve">. </w:t>
      </w:r>
      <w:proofErr w:type="gramStart"/>
      <w:r w:rsidRPr="000F423C">
        <w:rPr>
          <w:rFonts w:ascii="Founders Grotesk Regular" w:hAnsi="Founders Grotesk Regular" w:cs="Arial"/>
          <w:color w:val="2B2B2B"/>
        </w:rPr>
        <w:t xml:space="preserve">Fames </w:t>
      </w:r>
      <w:proofErr w:type="spellStart"/>
      <w:r w:rsidRPr="000F423C">
        <w:rPr>
          <w:rFonts w:ascii="Founders Grotesk Regular" w:hAnsi="Founders Grotesk Regular" w:cs="Arial"/>
          <w:color w:val="2B2B2B"/>
        </w:rPr>
        <w:t>hendrerit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accumsan</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varius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nunc</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venenatis</w:t>
      </w:r>
      <w:proofErr w:type="spellEnd"/>
      <w:r w:rsidRPr="000F423C">
        <w:rPr>
          <w:rFonts w:ascii="Founders Grotesk Regular" w:hAnsi="Founders Grotesk Regular" w:cs="Arial"/>
          <w:color w:val="2B2B2B"/>
        </w:rPr>
        <w:t>.</w:t>
      </w:r>
      <w:proofErr w:type="gram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Eu</w:t>
      </w:r>
      <w:proofErr w:type="spell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leo</w:t>
      </w:r>
      <w:proofErr w:type="spellEnd"/>
      <w:proofErr w:type="gramEnd"/>
      <w:r w:rsidRPr="000F423C">
        <w:rPr>
          <w:rFonts w:ascii="Founders Grotesk Regular" w:hAnsi="Founders Grotesk Regular" w:cs="Arial"/>
          <w:color w:val="2B2B2B"/>
        </w:rPr>
        <w:t xml:space="preserve"> lacus </w:t>
      </w:r>
      <w:proofErr w:type="spellStart"/>
      <w:r w:rsidRPr="000F423C">
        <w:rPr>
          <w:rFonts w:ascii="Founders Grotesk Regular" w:hAnsi="Founders Grotesk Regular" w:cs="Arial"/>
          <w:color w:val="2B2B2B"/>
        </w:rPr>
        <w:t>rutrum</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primis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nisl</w:t>
      </w:r>
      <w:proofErr w:type="spell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Metus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eleifend</w:t>
      </w:r>
      <w:proofErr w:type="spellEnd"/>
      <w:r w:rsidRPr="000F423C">
        <w:rPr>
          <w:rFonts w:ascii="Founders Grotesk Regular" w:hAnsi="Founders Grotesk Regular" w:cs="Arial"/>
          <w:color w:val="2B2B2B"/>
        </w:rPr>
        <w:t xml:space="preserve"> vel.</w:t>
      </w:r>
      <w:proofErr w:type="gramEnd"/>
      <w:r w:rsidRPr="000F423C">
        <w:rPr>
          <w:rFonts w:ascii="Founders Grotesk Regular" w:hAnsi="Founders Grotesk Regular" w:cs="Arial"/>
          <w:color w:val="2B2B2B"/>
        </w:rPr>
        <w:t xml:space="preserve"> </w:t>
      </w:r>
      <w:proofErr w:type="gramStart"/>
      <w:r w:rsidRPr="000F423C">
        <w:rPr>
          <w:rFonts w:ascii="Founders Grotesk Regular" w:hAnsi="Founders Grotesk Regular" w:cs="Arial"/>
          <w:color w:val="2B2B2B"/>
        </w:rPr>
        <w:t xml:space="preserve">In </w:t>
      </w:r>
      <w:proofErr w:type="spellStart"/>
      <w:r w:rsidRPr="000F423C">
        <w:rPr>
          <w:rFonts w:ascii="Founders Grotesk Regular" w:hAnsi="Founders Grotesk Regular" w:cs="Arial"/>
          <w:color w:val="2B2B2B"/>
        </w:rPr>
        <w:t>vestibulum</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aliquam</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lectus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irure</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ut</w:t>
      </w:r>
      <w:proofErr w:type="spellEnd"/>
      <w:r w:rsidRPr="000F423C">
        <w:rPr>
          <w:rFonts w:ascii="Founders Grotesk Regular" w:hAnsi="Founders Grotesk Regular" w:cs="Arial"/>
          <w:color w:val="2B2B2B"/>
        </w:rPr>
        <w:t xml:space="preserve"> in </w:t>
      </w:r>
      <w:proofErr w:type="spellStart"/>
      <w:r w:rsidRPr="000F423C">
        <w:rPr>
          <w:rFonts w:ascii="Founders Grotesk Regular" w:hAnsi="Founders Grotesk Regular" w:cs="Arial"/>
          <w:color w:val="2B2B2B"/>
        </w:rPr>
        <w:t>scelerisque</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ut.</w:t>
      </w:r>
      <w:proofErr w:type="spellEnd"/>
      <w:proofErr w:type="gram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Suspendisse</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placerat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mauris</w:t>
      </w:r>
      <w:proofErr w:type="spellEnd"/>
      <w:r w:rsidRPr="000F423C">
        <w:rPr>
          <w:rFonts w:ascii="Founders Grotesk Regular" w:hAnsi="Founders Grotesk Regular" w:cs="Arial"/>
          <w:color w:val="2B2B2B"/>
        </w:rPr>
        <w:t>.</w:t>
      </w:r>
      <w:proofErr w:type="gram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Tellus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hendrerit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etiam</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neque</w:t>
      </w:r>
      <w:proofErr w:type="spellEnd"/>
      <w:r w:rsidRPr="000F423C">
        <w:rPr>
          <w:rFonts w:ascii="Founders Grotesk Regular" w:hAnsi="Founders Grotesk Regular" w:cs="Arial"/>
          <w:color w:val="2B2B2B"/>
        </w:rPr>
        <w:t>.</w:t>
      </w:r>
      <w:proofErr w:type="gramEnd"/>
    </w:p>
    <w:p w14:paraId="7567E78C" w14:textId="77777777" w:rsidR="00137587" w:rsidRPr="000F423C" w:rsidRDefault="00137587" w:rsidP="00137587">
      <w:pPr>
        <w:pStyle w:val="NormalWeb"/>
        <w:spacing w:before="0" w:beforeAutospacing="0" w:after="300" w:afterAutospacing="0"/>
        <w:rPr>
          <w:rFonts w:ascii="Founders Grotesk Regular" w:hAnsi="Founders Grotesk Regular" w:cs="Arial"/>
          <w:color w:val="2B2B2B"/>
        </w:rPr>
      </w:pPr>
      <w:proofErr w:type="spellStart"/>
      <w:proofErr w:type="gramStart"/>
      <w:r w:rsidRPr="000F423C">
        <w:rPr>
          <w:rFonts w:ascii="Founders Grotesk Regular" w:hAnsi="Founders Grotesk Regular" w:cs="Arial"/>
          <w:color w:val="2B2B2B"/>
        </w:rPr>
        <w:t>Mauris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venenatis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praesent</w:t>
      </w:r>
      <w:proofErr w:type="spellEnd"/>
      <w:r w:rsidRPr="000F423C">
        <w:rPr>
          <w:rFonts w:ascii="Founders Grotesk Regular" w:hAnsi="Founders Grotesk Regular" w:cs="Arial"/>
          <w:color w:val="2B2B2B"/>
        </w:rPr>
        <w:t xml:space="preserve"> id </w:t>
      </w:r>
      <w:proofErr w:type="spellStart"/>
      <w:r w:rsidRPr="000F423C">
        <w:rPr>
          <w:rFonts w:ascii="Founders Grotesk Regular" w:hAnsi="Founders Grotesk Regular" w:cs="Arial"/>
          <w:color w:val="2B2B2B"/>
        </w:rPr>
        <w:t>curabitur</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sapien</w:t>
      </w:r>
      <w:proofErr w:type="spellEnd"/>
      <w:r w:rsidRPr="000F423C">
        <w:rPr>
          <w:rFonts w:ascii="Founders Grotesk Regular" w:hAnsi="Founders Grotesk Regular" w:cs="Arial"/>
          <w:color w:val="2B2B2B"/>
        </w:rPr>
        <w:t>.</w:t>
      </w:r>
      <w:proofErr w:type="gram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Amet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aenean</w:t>
      </w:r>
      <w:proofErr w:type="spellEnd"/>
      <w:r w:rsidRPr="000F423C">
        <w:rPr>
          <w:rFonts w:ascii="Founders Grotesk Regular" w:hAnsi="Founders Grotesk Regular" w:cs="Arial"/>
          <w:color w:val="2B2B2B"/>
        </w:rPr>
        <w:t xml:space="preserve"> sit </w:t>
      </w:r>
      <w:proofErr w:type="spellStart"/>
      <w:r w:rsidRPr="000F423C">
        <w:rPr>
          <w:rFonts w:ascii="Founders Grotesk Regular" w:hAnsi="Founders Grotesk Regular" w:cs="Arial"/>
          <w:color w:val="2B2B2B"/>
        </w:rPr>
        <w:t>justo</w:t>
      </w:r>
      <w:proofErr w:type="spellEnd"/>
      <w:r w:rsidRPr="000F423C">
        <w:rPr>
          <w:rFonts w:ascii="Founders Grotesk Regular" w:hAnsi="Founders Grotesk Regular" w:cs="Arial"/>
          <w:color w:val="2B2B2B"/>
        </w:rPr>
        <w:t xml:space="preserve"> in quam. </w:t>
      </w:r>
      <w:proofErr w:type="spellStart"/>
      <w:r w:rsidRPr="000F423C">
        <w:rPr>
          <w:rFonts w:ascii="Founders Grotesk Regular" w:hAnsi="Founders Grotesk Regular" w:cs="Arial"/>
          <w:color w:val="2B2B2B"/>
        </w:rPr>
        <w:t>Vel</w:t>
      </w:r>
      <w:proofErr w:type="spellEnd"/>
      <w:r w:rsidRPr="000F423C">
        <w:rPr>
          <w:rFonts w:ascii="Founders Grotesk Regular" w:hAnsi="Founders Grotesk Regular" w:cs="Arial"/>
          <w:color w:val="2B2B2B"/>
        </w:rPr>
        <w:t xml:space="preserve"> sit </w:t>
      </w:r>
      <w:proofErr w:type="spellStart"/>
      <w:r w:rsidRPr="000F423C">
        <w:rPr>
          <w:rFonts w:ascii="Founders Grotesk Regular" w:hAnsi="Founders Grotesk Regular" w:cs="Arial"/>
          <w:color w:val="2B2B2B"/>
        </w:rPr>
        <w:t>curabitur</w:t>
      </w:r>
      <w:proofErr w:type="spell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Ultricies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nibh</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vulputate</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eget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eget</w:t>
      </w:r>
      <w:proofErr w:type="spellEnd"/>
      <w:r w:rsidRPr="000F423C">
        <w:rPr>
          <w:rFonts w:ascii="Founders Grotesk Regular" w:hAnsi="Founders Grotesk Regular" w:cs="Arial"/>
          <w:color w:val="2B2B2B"/>
        </w:rPr>
        <w:t xml:space="preserve"> sed. </w:t>
      </w:r>
      <w:proofErr w:type="spellStart"/>
      <w:r w:rsidRPr="000F423C">
        <w:rPr>
          <w:rFonts w:ascii="Founders Grotesk Regular" w:hAnsi="Founders Grotesk Regular" w:cs="Arial"/>
          <w:color w:val="2B2B2B"/>
        </w:rPr>
        <w:t>Elementum</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turpis</w:t>
      </w:r>
      <w:proofErr w:type="spellEnd"/>
      <w:r w:rsidRPr="000F423C">
        <w:rPr>
          <w:rFonts w:ascii="Founders Grotesk Regular" w:hAnsi="Founders Grotesk Regular" w:cs="Arial"/>
          <w:color w:val="2B2B2B"/>
        </w:rPr>
        <w:t xml:space="preserve"> vitae integer.</w:t>
      </w:r>
      <w:proofErr w:type="gramEnd"/>
    </w:p>
    <w:p w14:paraId="2E2AE90F" w14:textId="77777777" w:rsidR="00137587" w:rsidRPr="00CC75B5" w:rsidRDefault="00137587" w:rsidP="00137587">
      <w:pPr>
        <w:pStyle w:val="NormalWeb"/>
        <w:spacing w:before="0" w:beforeAutospacing="0" w:after="300" w:afterAutospacing="0"/>
        <w:rPr>
          <w:rFonts w:ascii="Founders Grotesk Bold" w:hAnsi="Founders Grotesk Bold" w:cs="Tahoma"/>
          <w:color w:val="0B60A1"/>
        </w:rPr>
      </w:pPr>
      <w:r w:rsidRPr="00CC75B5">
        <w:rPr>
          <w:rFonts w:ascii="Founders Grotesk Bold" w:hAnsi="Founders Grotesk Bold" w:cs="Tahoma"/>
          <w:color w:val="0B60A1"/>
        </w:rPr>
        <w:t>AUGUE SED MORBI</w:t>
      </w:r>
    </w:p>
    <w:p w14:paraId="3F3BC063" w14:textId="77777777" w:rsidR="00137587" w:rsidRPr="000F423C" w:rsidRDefault="00137587" w:rsidP="00137587">
      <w:pPr>
        <w:pStyle w:val="NormalWeb"/>
        <w:spacing w:before="0" w:beforeAutospacing="0" w:after="300" w:afterAutospacing="0"/>
        <w:rPr>
          <w:rFonts w:ascii="Founders Grotesk Regular" w:hAnsi="Founders Grotesk Regular" w:cs="Arial"/>
          <w:color w:val="2B2B2B"/>
        </w:rPr>
      </w:pPr>
      <w:proofErr w:type="spellStart"/>
      <w:r w:rsidRPr="000F423C">
        <w:rPr>
          <w:rFonts w:ascii="Founders Grotesk Regular" w:hAnsi="Founders Grotesk Regular" w:cs="Arial"/>
          <w:color w:val="2B2B2B"/>
        </w:rPr>
        <w:t>Tempor</w:t>
      </w:r>
      <w:proofErr w:type="spellEnd"/>
      <w:r w:rsidRPr="000F423C">
        <w:rPr>
          <w:rFonts w:ascii="Founders Grotesk Regular" w:hAnsi="Founders Grotesk Regular" w:cs="Arial"/>
          <w:color w:val="2B2B2B"/>
        </w:rPr>
        <w:t xml:space="preserve"> </w:t>
      </w:r>
      <w:proofErr w:type="gramStart"/>
      <w:r w:rsidRPr="000F423C">
        <w:rPr>
          <w:rFonts w:ascii="Founders Grotesk Regular" w:hAnsi="Founders Grotesk Regular" w:cs="Arial"/>
          <w:color w:val="2B2B2B"/>
        </w:rPr>
        <w:t>et</w:t>
      </w:r>
      <w:proofErr w:type="gram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nulla</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fermentum</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pede</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eget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Nunc</w:t>
      </w:r>
      <w:proofErr w:type="spellEnd"/>
      <w:r w:rsidRPr="000F423C">
        <w:rPr>
          <w:rFonts w:ascii="Founders Grotesk Regular" w:hAnsi="Founders Grotesk Regular" w:cs="Arial"/>
          <w:color w:val="2B2B2B"/>
        </w:rPr>
        <w:t xml:space="preserve"> </w:t>
      </w:r>
      <w:proofErr w:type="gramStart"/>
      <w:r w:rsidRPr="000F423C">
        <w:rPr>
          <w:rFonts w:ascii="Founders Grotesk Regular" w:hAnsi="Founders Grotesk Regular" w:cs="Arial"/>
          <w:color w:val="2B2B2B"/>
        </w:rPr>
        <w:t>et</w:t>
      </w:r>
      <w:proofErr w:type="gram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hymenaeos</w:t>
      </w:r>
      <w:proofErr w:type="spellEnd"/>
      <w:r w:rsidRPr="000F423C">
        <w:rPr>
          <w:rFonts w:ascii="Founders Grotesk Regular" w:hAnsi="Founders Grotesk Regular" w:cs="Arial"/>
          <w:color w:val="2B2B2B"/>
        </w:rPr>
        <w:t xml:space="preserve"> et </w:t>
      </w:r>
      <w:proofErr w:type="spellStart"/>
      <w:r w:rsidRPr="000F423C">
        <w:rPr>
          <w:rFonts w:ascii="Founders Grotesk Regular" w:hAnsi="Founders Grotesk Regular" w:cs="Arial"/>
          <w:color w:val="2B2B2B"/>
        </w:rPr>
        <w:t>amet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eros</w:t>
      </w:r>
      <w:proofErr w:type="spell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Convallis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pellentesque</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torquent</w:t>
      </w:r>
      <w:proofErr w:type="spellEnd"/>
      <w:r w:rsidRPr="000F423C">
        <w:rPr>
          <w:rFonts w:ascii="Founders Grotesk Regular" w:hAnsi="Founders Grotesk Regular" w:cs="Arial"/>
          <w:color w:val="2B2B2B"/>
        </w:rPr>
        <w:t>.</w:t>
      </w:r>
      <w:proofErr w:type="gramEnd"/>
      <w:r w:rsidRPr="000F423C">
        <w:rPr>
          <w:rFonts w:ascii="Founders Grotesk Regular" w:hAnsi="Founders Grotesk Regular" w:cs="Arial"/>
          <w:color w:val="2B2B2B"/>
        </w:rPr>
        <w:t xml:space="preserve"> </w:t>
      </w:r>
      <w:proofErr w:type="spellStart"/>
      <w:proofErr w:type="gramStart"/>
      <w:r w:rsidRPr="000F423C">
        <w:rPr>
          <w:rFonts w:ascii="Founders Grotesk Regular" w:hAnsi="Founders Grotesk Regular" w:cs="Arial"/>
          <w:color w:val="2B2B2B"/>
        </w:rPr>
        <w:t>Phasellus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velit</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mauris</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urna</w:t>
      </w:r>
      <w:proofErr w:type="spellEnd"/>
      <w:r w:rsidRPr="000F423C">
        <w:rPr>
          <w:rFonts w:ascii="Founders Grotesk Regular" w:hAnsi="Founders Grotesk Regular" w:cs="Arial"/>
          <w:color w:val="2B2B2B"/>
        </w:rPr>
        <w:t xml:space="preserve"> </w:t>
      </w:r>
      <w:proofErr w:type="spellStart"/>
      <w:r w:rsidRPr="000F423C">
        <w:rPr>
          <w:rFonts w:ascii="Founders Grotesk Regular" w:hAnsi="Founders Grotesk Regular" w:cs="Arial"/>
          <w:color w:val="2B2B2B"/>
        </w:rPr>
        <w:t>ultricies</w:t>
      </w:r>
      <w:proofErr w:type="spellEnd"/>
      <w:r w:rsidRPr="000F423C">
        <w:rPr>
          <w:rFonts w:ascii="Founders Grotesk Regular" w:hAnsi="Founders Grotesk Regular" w:cs="Arial"/>
          <w:color w:val="2B2B2B"/>
        </w:rPr>
        <w:t xml:space="preserve"> at </w:t>
      </w:r>
      <w:proofErr w:type="spellStart"/>
      <w:r w:rsidRPr="000F423C">
        <w:rPr>
          <w:rFonts w:ascii="Founders Grotesk Regular" w:hAnsi="Founders Grotesk Regular" w:cs="Arial"/>
          <w:color w:val="2B2B2B"/>
        </w:rPr>
        <w:t>pellentesque</w:t>
      </w:r>
      <w:proofErr w:type="spellEnd"/>
      <w:r w:rsidRPr="000F423C">
        <w:rPr>
          <w:rFonts w:ascii="Founders Grotesk Regular" w:hAnsi="Founders Grotesk Regular" w:cs="Arial"/>
          <w:color w:val="2B2B2B"/>
        </w:rPr>
        <w:t>.</w:t>
      </w:r>
      <w:proofErr w:type="gramEnd"/>
      <w:r w:rsidRPr="000F423C">
        <w:rPr>
          <w:rFonts w:ascii="Founders Grotesk Regular" w:hAnsi="Founders Grotesk Regular" w:cs="Arial"/>
          <w:color w:val="2B2B2B"/>
        </w:rPr>
        <w:t xml:space="preserve">  </w:t>
      </w:r>
    </w:p>
    <w:p w14:paraId="72506AEE" w14:textId="77777777" w:rsidR="00137587" w:rsidRPr="000F423C" w:rsidRDefault="00D22AB3" w:rsidP="00137587">
      <w:pPr>
        <w:numPr>
          <w:ilvl w:val="0"/>
          <w:numId w:val="2"/>
        </w:numPr>
        <w:spacing w:before="100" w:beforeAutospacing="1" w:after="100" w:afterAutospacing="1"/>
        <w:rPr>
          <w:rFonts w:ascii="Founders Grotesk Regular" w:eastAsia="Times New Roman" w:hAnsi="Founders Grotesk Regular" w:cs="Arial"/>
          <w:color w:val="2B2B2B"/>
          <w:sz w:val="20"/>
          <w:szCs w:val="20"/>
        </w:rPr>
      </w:pPr>
      <w:proofErr w:type="spellStart"/>
      <w:r w:rsidRPr="000F423C">
        <w:rPr>
          <w:rFonts w:ascii="Founders Grotesk Regular" w:eastAsia="Times New Roman" w:hAnsi="Founders Grotesk Regular" w:cs="Arial"/>
          <w:color w:val="2B2B2B"/>
          <w:sz w:val="20"/>
          <w:szCs w:val="20"/>
        </w:rPr>
        <w:t>Donec</w:t>
      </w:r>
      <w:proofErr w:type="spellEnd"/>
      <w:r w:rsidRPr="000F423C">
        <w:rPr>
          <w:rFonts w:ascii="Founders Grotesk Regular" w:eastAsia="Times New Roman" w:hAnsi="Founders Grotesk Regular" w:cs="Arial"/>
          <w:color w:val="2B2B2B"/>
          <w:sz w:val="20"/>
          <w:szCs w:val="20"/>
        </w:rPr>
        <w:t xml:space="preserve"> </w:t>
      </w:r>
      <w:proofErr w:type="spellStart"/>
      <w:r w:rsidRPr="000F423C">
        <w:rPr>
          <w:rFonts w:ascii="Founders Grotesk Regular" w:eastAsia="Times New Roman" w:hAnsi="Founders Grotesk Regular" w:cs="Arial"/>
          <w:color w:val="2B2B2B"/>
          <w:sz w:val="20"/>
          <w:szCs w:val="20"/>
        </w:rPr>
        <w:t>tristique</w:t>
      </w:r>
      <w:proofErr w:type="spellEnd"/>
      <w:r w:rsidRPr="000F423C">
        <w:rPr>
          <w:rFonts w:ascii="Founders Grotesk Regular" w:eastAsia="Times New Roman" w:hAnsi="Founders Grotesk Regular" w:cs="Arial"/>
          <w:color w:val="2B2B2B"/>
          <w:sz w:val="20"/>
          <w:szCs w:val="20"/>
        </w:rPr>
        <w:t xml:space="preserve"> </w:t>
      </w:r>
      <w:proofErr w:type="spellStart"/>
      <w:r w:rsidRPr="000F423C">
        <w:rPr>
          <w:rFonts w:ascii="Founders Grotesk Regular" w:eastAsia="Times New Roman" w:hAnsi="Founders Grotesk Regular" w:cs="Arial"/>
          <w:color w:val="2B2B2B"/>
          <w:sz w:val="20"/>
          <w:szCs w:val="20"/>
        </w:rPr>
        <w:t>taciti</w:t>
      </w:r>
      <w:proofErr w:type="spellEnd"/>
    </w:p>
    <w:p w14:paraId="12232BEB" w14:textId="77777777" w:rsidR="00137587" w:rsidRPr="000F423C" w:rsidRDefault="00137587" w:rsidP="00137587">
      <w:pPr>
        <w:numPr>
          <w:ilvl w:val="0"/>
          <w:numId w:val="2"/>
        </w:numPr>
        <w:spacing w:before="100" w:beforeAutospacing="1" w:after="100" w:afterAutospacing="1"/>
        <w:rPr>
          <w:rFonts w:ascii="Founders Grotesk Regular" w:eastAsia="Times New Roman" w:hAnsi="Founders Grotesk Regular" w:cs="Arial"/>
          <w:color w:val="2B2B2B"/>
          <w:sz w:val="20"/>
          <w:szCs w:val="20"/>
        </w:rPr>
      </w:pPr>
      <w:proofErr w:type="spellStart"/>
      <w:r w:rsidRPr="000F423C">
        <w:rPr>
          <w:rFonts w:ascii="Founders Grotesk Regular" w:eastAsia="Times New Roman" w:hAnsi="Founders Grotesk Regular" w:cs="Arial"/>
          <w:color w:val="2B2B2B"/>
          <w:sz w:val="20"/>
          <w:szCs w:val="20"/>
        </w:rPr>
        <w:t>Consequat</w:t>
      </w:r>
      <w:proofErr w:type="spellEnd"/>
      <w:r w:rsidRPr="000F423C">
        <w:rPr>
          <w:rFonts w:ascii="Founders Grotesk Regular" w:eastAsia="Times New Roman" w:hAnsi="Founders Grotesk Regular" w:cs="Arial"/>
          <w:color w:val="2B2B2B"/>
          <w:sz w:val="20"/>
          <w:szCs w:val="20"/>
        </w:rPr>
        <w:t xml:space="preserve"> </w:t>
      </w:r>
      <w:proofErr w:type="spellStart"/>
      <w:r w:rsidRPr="000F423C">
        <w:rPr>
          <w:rFonts w:ascii="Founders Grotesk Regular" w:eastAsia="Times New Roman" w:hAnsi="Founders Grotesk Regular" w:cs="Arial"/>
          <w:color w:val="2B2B2B"/>
          <w:sz w:val="20"/>
          <w:szCs w:val="20"/>
        </w:rPr>
        <w:t>quis</w:t>
      </w:r>
      <w:proofErr w:type="spellEnd"/>
      <w:r w:rsidR="00D22AB3" w:rsidRPr="000F423C">
        <w:rPr>
          <w:rFonts w:ascii="Founders Grotesk Regular" w:eastAsia="Times New Roman" w:hAnsi="Founders Grotesk Regular" w:cs="Arial"/>
          <w:color w:val="2B2B2B"/>
          <w:sz w:val="20"/>
          <w:szCs w:val="20"/>
        </w:rPr>
        <w:t xml:space="preserve"> </w:t>
      </w:r>
      <w:proofErr w:type="spellStart"/>
      <w:r w:rsidR="00D22AB3" w:rsidRPr="000F423C">
        <w:rPr>
          <w:rFonts w:ascii="Founders Grotesk Regular" w:eastAsia="Times New Roman" w:hAnsi="Founders Grotesk Regular" w:cs="Arial"/>
          <w:color w:val="2B2B2B"/>
          <w:sz w:val="20"/>
          <w:szCs w:val="20"/>
        </w:rPr>
        <w:t>wisi</w:t>
      </w:r>
      <w:proofErr w:type="spellEnd"/>
    </w:p>
    <w:p w14:paraId="6A5888CC" w14:textId="77777777" w:rsidR="00137587" w:rsidRPr="000F423C" w:rsidRDefault="00137587" w:rsidP="00137587">
      <w:pPr>
        <w:numPr>
          <w:ilvl w:val="0"/>
          <w:numId w:val="2"/>
        </w:numPr>
        <w:spacing w:before="100" w:beforeAutospacing="1" w:after="100" w:afterAutospacing="1"/>
        <w:rPr>
          <w:rFonts w:ascii="Founders Grotesk Regular" w:eastAsia="Times New Roman" w:hAnsi="Founders Grotesk Regular" w:cs="Arial"/>
          <w:color w:val="2B2B2B"/>
          <w:sz w:val="20"/>
          <w:szCs w:val="20"/>
        </w:rPr>
      </w:pPr>
      <w:proofErr w:type="spellStart"/>
      <w:r w:rsidRPr="000F423C">
        <w:rPr>
          <w:rFonts w:ascii="Founders Grotesk Regular" w:eastAsia="Times New Roman" w:hAnsi="Founders Grotesk Regular" w:cs="Arial"/>
          <w:color w:val="2B2B2B"/>
          <w:sz w:val="20"/>
          <w:szCs w:val="20"/>
        </w:rPr>
        <w:t>Augue</w:t>
      </w:r>
      <w:proofErr w:type="spellEnd"/>
      <w:r w:rsidRPr="000F423C">
        <w:rPr>
          <w:rFonts w:ascii="Founders Grotesk Regular" w:eastAsia="Times New Roman" w:hAnsi="Founders Grotesk Regular" w:cs="Arial"/>
          <w:color w:val="2B2B2B"/>
          <w:sz w:val="20"/>
          <w:szCs w:val="20"/>
        </w:rPr>
        <w:t xml:space="preserve"> a </w:t>
      </w:r>
      <w:proofErr w:type="spellStart"/>
      <w:r w:rsidRPr="000F423C">
        <w:rPr>
          <w:rFonts w:ascii="Founders Grotesk Regular" w:eastAsia="Times New Roman" w:hAnsi="Founders Grotesk Regular" w:cs="Arial"/>
          <w:color w:val="2B2B2B"/>
          <w:sz w:val="20"/>
          <w:szCs w:val="20"/>
        </w:rPr>
        <w:t>elit</w:t>
      </w:r>
      <w:proofErr w:type="spellEnd"/>
      <w:r w:rsidR="00D22AB3" w:rsidRPr="000F423C">
        <w:rPr>
          <w:rFonts w:ascii="Founders Grotesk Regular" w:eastAsia="Times New Roman" w:hAnsi="Founders Grotesk Regular" w:cs="Arial"/>
          <w:color w:val="2B2B2B"/>
          <w:sz w:val="20"/>
          <w:szCs w:val="20"/>
        </w:rPr>
        <w:t xml:space="preserve"> id </w:t>
      </w:r>
      <w:proofErr w:type="spellStart"/>
      <w:r w:rsidR="00D22AB3" w:rsidRPr="000F423C">
        <w:rPr>
          <w:rFonts w:ascii="Founders Grotesk Regular" w:eastAsia="Times New Roman" w:hAnsi="Founders Grotesk Regular" w:cs="Arial"/>
          <w:color w:val="2B2B2B"/>
          <w:sz w:val="20"/>
          <w:szCs w:val="20"/>
        </w:rPr>
        <w:t>mus</w:t>
      </w:r>
      <w:proofErr w:type="spellEnd"/>
      <w:r w:rsidR="00D22AB3" w:rsidRPr="000F423C">
        <w:rPr>
          <w:rFonts w:ascii="Founders Grotesk Regular" w:eastAsia="Times New Roman" w:hAnsi="Founders Grotesk Regular" w:cs="Arial"/>
          <w:color w:val="2B2B2B"/>
          <w:sz w:val="20"/>
          <w:szCs w:val="20"/>
        </w:rPr>
        <w:t xml:space="preserve"> </w:t>
      </w:r>
      <w:proofErr w:type="spellStart"/>
      <w:r w:rsidR="00D22AB3" w:rsidRPr="000F423C">
        <w:rPr>
          <w:rFonts w:ascii="Founders Grotesk Regular" w:eastAsia="Times New Roman" w:hAnsi="Founders Grotesk Regular" w:cs="Arial"/>
          <w:color w:val="2B2B2B"/>
          <w:sz w:val="20"/>
          <w:szCs w:val="20"/>
        </w:rPr>
        <w:t>nisl</w:t>
      </w:r>
      <w:proofErr w:type="spellEnd"/>
      <w:r w:rsidR="00D22AB3" w:rsidRPr="000F423C">
        <w:rPr>
          <w:rFonts w:ascii="Founders Grotesk Regular" w:eastAsia="Times New Roman" w:hAnsi="Founders Grotesk Regular" w:cs="Arial"/>
          <w:color w:val="2B2B2B"/>
          <w:sz w:val="20"/>
          <w:szCs w:val="20"/>
        </w:rPr>
        <w:t xml:space="preserve"> </w:t>
      </w:r>
      <w:proofErr w:type="spellStart"/>
      <w:r w:rsidR="00D22AB3" w:rsidRPr="000F423C">
        <w:rPr>
          <w:rFonts w:ascii="Founders Grotesk Regular" w:eastAsia="Times New Roman" w:hAnsi="Founders Grotesk Regular" w:cs="Arial"/>
          <w:color w:val="2B2B2B"/>
          <w:sz w:val="20"/>
          <w:szCs w:val="20"/>
        </w:rPr>
        <w:t>donec</w:t>
      </w:r>
      <w:proofErr w:type="spellEnd"/>
      <w:r w:rsidR="00D22AB3" w:rsidRPr="000F423C">
        <w:rPr>
          <w:rFonts w:ascii="Founders Grotesk Regular" w:eastAsia="Times New Roman" w:hAnsi="Founders Grotesk Regular" w:cs="Arial"/>
          <w:color w:val="2B2B2B"/>
          <w:sz w:val="20"/>
          <w:szCs w:val="20"/>
        </w:rPr>
        <w:t xml:space="preserve"> </w:t>
      </w:r>
      <w:proofErr w:type="spellStart"/>
      <w:r w:rsidR="00D22AB3" w:rsidRPr="000F423C">
        <w:rPr>
          <w:rFonts w:ascii="Founders Grotesk Regular" w:eastAsia="Times New Roman" w:hAnsi="Founders Grotesk Regular" w:cs="Arial"/>
          <w:color w:val="2B2B2B"/>
          <w:sz w:val="20"/>
          <w:szCs w:val="20"/>
        </w:rPr>
        <w:t>volutpat</w:t>
      </w:r>
      <w:proofErr w:type="spellEnd"/>
      <w:r w:rsidR="00D22AB3" w:rsidRPr="000F423C">
        <w:rPr>
          <w:rFonts w:ascii="Founders Grotesk Regular" w:eastAsia="Times New Roman" w:hAnsi="Founders Grotesk Regular" w:cs="Arial"/>
          <w:color w:val="2B2B2B"/>
          <w:sz w:val="20"/>
          <w:szCs w:val="20"/>
        </w:rPr>
        <w:t xml:space="preserve"> con</w:t>
      </w:r>
    </w:p>
    <w:p w14:paraId="6184DD50" w14:textId="77777777" w:rsidR="00137587" w:rsidRPr="000F423C" w:rsidRDefault="00137587" w:rsidP="00137587">
      <w:pPr>
        <w:numPr>
          <w:ilvl w:val="0"/>
          <w:numId w:val="2"/>
        </w:numPr>
        <w:spacing w:before="100" w:beforeAutospacing="1" w:after="100" w:afterAutospacing="1"/>
        <w:rPr>
          <w:rFonts w:ascii="Founders Grotesk Regular" w:eastAsia="Times New Roman" w:hAnsi="Founders Grotesk Regular" w:cs="Arial"/>
          <w:color w:val="2B2B2B"/>
          <w:sz w:val="20"/>
          <w:szCs w:val="20"/>
        </w:rPr>
      </w:pPr>
      <w:proofErr w:type="spellStart"/>
      <w:r w:rsidRPr="000F423C">
        <w:rPr>
          <w:rFonts w:ascii="Founders Grotesk Regular" w:eastAsia="Times New Roman" w:hAnsi="Founders Grotesk Regular" w:cs="Arial"/>
          <w:color w:val="2B2B2B"/>
          <w:sz w:val="20"/>
          <w:szCs w:val="20"/>
        </w:rPr>
        <w:t>Ar</w:t>
      </w:r>
      <w:r w:rsidR="00D22AB3" w:rsidRPr="000F423C">
        <w:rPr>
          <w:rFonts w:ascii="Founders Grotesk Regular" w:eastAsia="Times New Roman" w:hAnsi="Founders Grotesk Regular" w:cs="Arial"/>
          <w:color w:val="2B2B2B"/>
          <w:sz w:val="20"/>
          <w:szCs w:val="20"/>
        </w:rPr>
        <w:t>cu</w:t>
      </w:r>
      <w:proofErr w:type="spellEnd"/>
      <w:r w:rsidR="00D22AB3" w:rsidRPr="000F423C">
        <w:rPr>
          <w:rFonts w:ascii="Founders Grotesk Regular" w:eastAsia="Times New Roman" w:hAnsi="Founders Grotesk Regular" w:cs="Arial"/>
          <w:color w:val="2B2B2B"/>
          <w:sz w:val="20"/>
          <w:szCs w:val="20"/>
        </w:rPr>
        <w:t xml:space="preserve"> id </w:t>
      </w:r>
      <w:proofErr w:type="spellStart"/>
      <w:r w:rsidR="00D22AB3" w:rsidRPr="000F423C">
        <w:rPr>
          <w:rFonts w:ascii="Founders Grotesk Regular" w:eastAsia="Times New Roman" w:hAnsi="Founders Grotesk Regular" w:cs="Arial"/>
          <w:color w:val="2B2B2B"/>
          <w:sz w:val="20"/>
          <w:szCs w:val="20"/>
        </w:rPr>
        <w:t>orci</w:t>
      </w:r>
      <w:proofErr w:type="spellEnd"/>
      <w:r w:rsidR="00D22AB3" w:rsidRPr="000F423C">
        <w:rPr>
          <w:rFonts w:ascii="Founders Grotesk Regular" w:eastAsia="Times New Roman" w:hAnsi="Founders Grotesk Regular" w:cs="Arial"/>
          <w:color w:val="2B2B2B"/>
          <w:sz w:val="20"/>
          <w:szCs w:val="20"/>
        </w:rPr>
        <w:t xml:space="preserve"> et </w:t>
      </w:r>
      <w:proofErr w:type="spellStart"/>
      <w:r w:rsidR="00D22AB3" w:rsidRPr="000F423C">
        <w:rPr>
          <w:rFonts w:ascii="Founders Grotesk Regular" w:eastAsia="Times New Roman" w:hAnsi="Founders Grotesk Regular" w:cs="Arial"/>
          <w:color w:val="2B2B2B"/>
          <w:sz w:val="20"/>
          <w:szCs w:val="20"/>
        </w:rPr>
        <w:t>adipiscing</w:t>
      </w:r>
      <w:proofErr w:type="spellEnd"/>
      <w:r w:rsidR="00D22AB3" w:rsidRPr="000F423C">
        <w:rPr>
          <w:rFonts w:ascii="Founders Grotesk Regular" w:eastAsia="Times New Roman" w:hAnsi="Founders Grotesk Regular" w:cs="Arial"/>
          <w:color w:val="2B2B2B"/>
          <w:sz w:val="20"/>
          <w:szCs w:val="20"/>
        </w:rPr>
        <w:t xml:space="preserve"> </w:t>
      </w:r>
      <w:proofErr w:type="spellStart"/>
      <w:r w:rsidR="00D22AB3" w:rsidRPr="000F423C">
        <w:rPr>
          <w:rFonts w:ascii="Founders Grotesk Regular" w:eastAsia="Times New Roman" w:hAnsi="Founders Grotesk Regular" w:cs="Arial"/>
          <w:color w:val="2B2B2B"/>
          <w:sz w:val="20"/>
          <w:szCs w:val="20"/>
        </w:rPr>
        <w:t>nullam</w:t>
      </w:r>
      <w:proofErr w:type="spellEnd"/>
    </w:p>
    <w:p w14:paraId="412B32C9" w14:textId="77777777" w:rsidR="00137587" w:rsidRPr="000F423C" w:rsidRDefault="00D22AB3" w:rsidP="00D22AB3">
      <w:pPr>
        <w:numPr>
          <w:ilvl w:val="0"/>
          <w:numId w:val="2"/>
        </w:numPr>
        <w:spacing w:before="100" w:beforeAutospacing="1" w:after="100" w:afterAutospacing="1"/>
        <w:rPr>
          <w:rFonts w:ascii="Founders Grotesk Regular" w:eastAsia="Times New Roman" w:hAnsi="Founders Grotesk Regular" w:cs="Arial"/>
          <w:color w:val="2B2B2B"/>
          <w:sz w:val="20"/>
          <w:szCs w:val="20"/>
        </w:rPr>
      </w:pPr>
      <w:proofErr w:type="spellStart"/>
      <w:r w:rsidRPr="000F423C">
        <w:rPr>
          <w:rFonts w:ascii="Founders Grotesk Regular" w:eastAsia="Times New Roman" w:hAnsi="Founders Grotesk Regular" w:cs="Arial"/>
          <w:color w:val="2B2B2B"/>
          <w:sz w:val="20"/>
          <w:szCs w:val="20"/>
        </w:rPr>
        <w:t>Lectus</w:t>
      </w:r>
      <w:proofErr w:type="spellEnd"/>
      <w:r w:rsidRPr="000F423C">
        <w:rPr>
          <w:rFonts w:ascii="Founders Grotesk Regular" w:eastAsia="Times New Roman" w:hAnsi="Founders Grotesk Regular" w:cs="Arial"/>
          <w:color w:val="2B2B2B"/>
          <w:sz w:val="20"/>
          <w:szCs w:val="20"/>
        </w:rPr>
        <w:t xml:space="preserve"> </w:t>
      </w:r>
      <w:proofErr w:type="spellStart"/>
      <w:r w:rsidRPr="000F423C">
        <w:rPr>
          <w:rFonts w:ascii="Founders Grotesk Regular" w:eastAsia="Times New Roman" w:hAnsi="Founders Grotesk Regular" w:cs="Arial"/>
          <w:color w:val="2B2B2B"/>
          <w:sz w:val="20"/>
          <w:szCs w:val="20"/>
        </w:rPr>
        <w:t>sapien</w:t>
      </w:r>
      <w:proofErr w:type="spellEnd"/>
      <w:r w:rsidRPr="000F423C">
        <w:rPr>
          <w:rFonts w:ascii="Founders Grotesk Regular" w:eastAsia="Times New Roman" w:hAnsi="Founders Grotesk Regular" w:cs="Arial"/>
          <w:color w:val="2B2B2B"/>
          <w:sz w:val="20"/>
          <w:szCs w:val="20"/>
        </w:rPr>
        <w:t xml:space="preserve"> </w:t>
      </w:r>
      <w:proofErr w:type="spellStart"/>
      <w:r w:rsidRPr="000F423C">
        <w:rPr>
          <w:rFonts w:ascii="Founders Grotesk Regular" w:eastAsia="Times New Roman" w:hAnsi="Founders Grotesk Regular" w:cs="Arial"/>
          <w:color w:val="2B2B2B"/>
          <w:sz w:val="20"/>
          <w:szCs w:val="20"/>
        </w:rPr>
        <w:t>eu</w:t>
      </w:r>
      <w:proofErr w:type="spellEnd"/>
      <w:r w:rsidRPr="000F423C">
        <w:rPr>
          <w:rFonts w:ascii="Founders Grotesk Regular" w:eastAsia="Times New Roman" w:hAnsi="Founders Grotesk Regular" w:cs="Arial"/>
          <w:color w:val="2B2B2B"/>
          <w:sz w:val="20"/>
          <w:szCs w:val="20"/>
        </w:rPr>
        <w:t xml:space="preserve"> </w:t>
      </w:r>
      <w:proofErr w:type="spellStart"/>
      <w:r w:rsidRPr="000F423C">
        <w:rPr>
          <w:rFonts w:ascii="Founders Grotesk Regular" w:eastAsia="Times New Roman" w:hAnsi="Founders Grotesk Regular" w:cs="Arial"/>
          <w:color w:val="2B2B2B"/>
          <w:sz w:val="20"/>
          <w:szCs w:val="20"/>
        </w:rPr>
        <w:t>ut</w:t>
      </w:r>
      <w:proofErr w:type="spellEnd"/>
    </w:p>
    <w:sectPr w:rsidR="00137587" w:rsidRPr="000F423C" w:rsidSect="00A77610">
      <w:headerReference w:type="even" r:id="rId9"/>
      <w:headerReference w:type="default" r:id="rId10"/>
      <w:headerReference w:type="first" r:id="rId11"/>
      <w:pgSz w:w="12240" w:h="15840"/>
      <w:pgMar w:top="2687" w:right="1350" w:bottom="1440" w:left="1152" w:header="81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61FE48" w14:textId="77777777" w:rsidR="001E4860" w:rsidRDefault="001E4860" w:rsidP="00137587">
      <w:r>
        <w:separator/>
      </w:r>
    </w:p>
  </w:endnote>
  <w:endnote w:type="continuationSeparator" w:id="0">
    <w:p w14:paraId="57404D0D" w14:textId="77777777" w:rsidR="001E4860" w:rsidRDefault="001E4860" w:rsidP="00137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Ｐ明朝">
    <w:charset w:val="80"/>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Founders Grotesk Regular">
    <w:panose1 w:val="020B0503030202060203"/>
    <w:charset w:val="00"/>
    <w:family w:val="auto"/>
    <w:pitch w:val="variable"/>
    <w:sig w:usb0="00000007" w:usb1="00000000" w:usb2="00000000" w:usb3="00000000" w:csb0="00000093" w:csb1="00000000"/>
  </w:font>
  <w:font w:name="Arial">
    <w:panose1 w:val="020B0604020202020204"/>
    <w:charset w:val="00"/>
    <w:family w:val="auto"/>
    <w:pitch w:val="variable"/>
    <w:sig w:usb0="E0002AFF" w:usb1="C0007843" w:usb2="00000009" w:usb3="00000000" w:csb0="000001FF" w:csb1="00000000"/>
  </w:font>
  <w:font w:name="Founders Grotesk Bold">
    <w:panose1 w:val="020B0803030202060203"/>
    <w:charset w:val="00"/>
    <w:family w:val="auto"/>
    <w:pitch w:val="variable"/>
    <w:sig w:usb0="00000007" w:usb1="00000000" w:usb2="00000000" w:usb3="00000000" w:csb0="00000093" w:csb1="00000000"/>
  </w:font>
  <w:font w:name="Tahoma">
    <w:panose1 w:val="020B0604030504040204"/>
    <w:charset w:val="00"/>
    <w:family w:val="auto"/>
    <w:pitch w:val="variable"/>
    <w:sig w:usb0="00000003" w:usb1="00000000" w:usb2="00000000" w:usb3="00000000" w:csb0="00000001" w:csb1="00000000"/>
  </w:font>
  <w:font w:name="Avenir Black">
    <w:panose1 w:val="020B0803020203020204"/>
    <w:charset w:val="00"/>
    <w:family w:val="auto"/>
    <w:pitch w:val="variable"/>
    <w:sig w:usb0="800000AF" w:usb1="5000204A" w:usb2="00000000" w:usb3="00000000" w:csb0="0000009B"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481200" w14:textId="77777777" w:rsidR="001E4860" w:rsidRDefault="001E4860" w:rsidP="00137587">
      <w:r>
        <w:separator/>
      </w:r>
    </w:p>
  </w:footnote>
  <w:footnote w:type="continuationSeparator" w:id="0">
    <w:p w14:paraId="2B754636" w14:textId="77777777" w:rsidR="001E4860" w:rsidRDefault="001E4860" w:rsidP="0013758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EEC22B" w14:textId="77777777" w:rsidR="002D1D3A" w:rsidRDefault="00A96AD0">
    <w:pPr>
      <w:pStyle w:val="Header"/>
    </w:pPr>
    <w:r>
      <w:rPr>
        <w:noProof/>
      </w:rPr>
      <w:pict w14:anchorId="75DEFC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1" type="#_x0000_t75" style="position:absolute;margin-left:0;margin-top:0;width:618.1pt;height:799.9pt;z-index:-251657216;mso-wrap-edited:f;mso-position-horizontal:center;mso-position-horizontal-relative:margin;mso-position-vertical:center;mso-position-vertical-relative:margin" wrapcoords="0 0 0 263 1100 323 -26 465 -26 526 262 647 -26 971 -26 991 419 1275 -26 1498 -26 1558 52 1720 760 1923 1100 1943 -26 2064 -26 2105 314 2267 288 2287 -26 2591 393 2894 -26 3077 -26 3137 1074 3137 20525 3137 21600 3137 21600 3077 21180 2894 21600 2591 21285 2287 21259 2267 21600 2125 21600 2064 20499 1943 20839 1923 21547 1720 21547 1619 21600 1498 21495 1437 21154 1275 21600 991 21600 971 21311 647 21600 546 21600 485 20499 323 21600 263 21600 0 0 0">
          <v:imagedata r:id="rId1" o:title="pattern_blueonwhite_top-logo.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5700810" w14:textId="77777777" w:rsidR="002D1D3A" w:rsidRPr="00C77990" w:rsidRDefault="00A96AD0" w:rsidP="00CB056B">
    <w:pPr>
      <w:ind w:right="18"/>
      <w:rPr>
        <w:rFonts w:ascii="Avenir Black" w:hAnsi="Avenir Black"/>
        <w:color w:val="4B89B6"/>
        <w:sz w:val="32"/>
        <w:szCs w:val="56"/>
      </w:rPr>
    </w:pPr>
    <w:r>
      <w:rPr>
        <w:rFonts w:ascii="Avenir Black" w:hAnsi="Avenir Black"/>
        <w:noProof/>
        <w:color w:val="4B89B6"/>
        <w:sz w:val="32"/>
        <w:szCs w:val="56"/>
      </w:rPr>
      <w:pict w14:anchorId="06987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0" type="#_x0000_t75" style="position:absolute;margin-left:-63pt;margin-top:-135pt;width:618.1pt;height:799.9pt;z-index:-251658240;mso-wrap-edited:f;mso-position-horizontal-relative:margin;mso-position-vertical-relative:margin" wrapcoords="0 0 0 263 1100 323 -26 465 -26 526 262 647 -26 971 -26 991 419 1275 -26 1498 -26 1558 52 1720 760 1923 1100 1943 -26 2064 -26 2105 314 2267 288 2287 -26 2591 393 2894 -26 3077 -26 3137 1074 3137 20525 3137 21600 3137 21600 3077 21180 2894 21600 2591 21285 2287 21259 2267 21600 2125 21600 2064 20499 1943 20839 1923 21547 1720 21547 1619 21600 1498 21495 1437 21154 1275 21600 991 21600 971 21311 647 21600 546 21600 485 20499 323 21600 263 21600 0 0 0">
          <v:imagedata r:id="rId1" o:title="pattern_blueonwhite_top-logo.pdf"/>
          <w10:wrap anchorx="margin" anchory="margin"/>
        </v:shape>
      </w:pict>
    </w:r>
    <w:r w:rsidR="002D1D3A">
      <w:rPr>
        <w:rFonts w:ascii="Avenir Black" w:hAnsi="Avenir Black"/>
        <w:color w:val="4B89B6"/>
        <w:sz w:val="32"/>
        <w:szCs w:val="56"/>
      </w:rPr>
      <w:t>DEPARTMENT</w:t>
    </w:r>
    <w:r w:rsidR="001E4860">
      <w:rPr>
        <w:rFonts w:ascii="Avenir Black" w:hAnsi="Avenir Black"/>
        <w:color w:val="4B89B6"/>
        <w:sz w:val="32"/>
        <w:szCs w:val="56"/>
      </w:rPr>
      <w:t>/UNIT NAME</w:t>
    </w:r>
  </w:p>
  <w:p w14:paraId="05F1FBAC" w14:textId="77777777" w:rsidR="002D1D3A" w:rsidRPr="00C77990" w:rsidRDefault="002D1D3A" w:rsidP="00573DAB">
    <w:pPr>
      <w:rPr>
        <w:rFonts w:ascii="Avenir Black" w:hAnsi="Avenir Black"/>
        <w:color w:val="0F4E8F"/>
        <w:sz w:val="44"/>
        <w:szCs w:val="56"/>
      </w:rPr>
    </w:pPr>
    <w:r w:rsidRPr="00C77990">
      <w:rPr>
        <w:rFonts w:ascii="Avenir Black" w:hAnsi="Avenir Black"/>
        <w:color w:val="0F4E8F"/>
        <w:sz w:val="44"/>
        <w:szCs w:val="56"/>
      </w:rPr>
      <w:t>TITLE; DOUBLE CLICK TO EDIT</w:t>
    </w:r>
  </w:p>
  <w:p w14:paraId="2F50AF41" w14:textId="77777777" w:rsidR="002D1D3A" w:rsidRDefault="002D1D3A"/>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58B92D7" w14:textId="77777777" w:rsidR="002D1D3A" w:rsidRDefault="00A96AD0">
    <w:pPr>
      <w:pStyle w:val="Header"/>
    </w:pPr>
    <w:r>
      <w:rPr>
        <w:noProof/>
      </w:rPr>
      <w:pict w14:anchorId="21D6B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2" type="#_x0000_t75" style="position:absolute;margin-left:0;margin-top:0;width:618.1pt;height:799.9pt;z-index:-251656192;mso-wrap-edited:f;mso-position-horizontal:center;mso-position-horizontal-relative:margin;mso-position-vertical:center;mso-position-vertical-relative:margin" wrapcoords="0 0 0 263 1100 323 -26 465 -26 526 262 647 -26 971 -26 991 419 1275 -26 1498 -26 1558 52 1720 760 1923 1100 1943 -26 2064 -26 2105 314 2267 288 2287 -26 2591 393 2894 -26 3077 -26 3137 1074 3137 20525 3137 21600 3137 21600 3077 21180 2894 21600 2591 21285 2287 21259 2267 21600 2125 21600 2064 20499 1943 20839 1923 21547 1720 21547 1619 21600 1498 21495 1437 21154 1275 21600 991 21600 971 21311 647 21600 546 21600 485 20499 323 21600 263 21600 0 0 0">
          <v:imagedata r:id="rId1" o:title="pattern_blueonwhite_top-logo.pd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36F42"/>
    <w:multiLevelType w:val="multilevel"/>
    <w:tmpl w:val="FB1E553C"/>
    <w:lvl w:ilvl="0">
      <w:start w:val="1"/>
      <w:numFmt w:val="bullet"/>
      <w:lvlText w:val=""/>
      <w:lvlJc w:val="left"/>
      <w:pPr>
        <w:tabs>
          <w:tab w:val="num" w:pos="360"/>
        </w:tabs>
        <w:ind w:left="360" w:hanging="360"/>
      </w:pPr>
      <w:rPr>
        <w:rFonts w:ascii="Symbol" w:hAnsi="Symbol" w:hint="default"/>
        <w:color w:val="6699CC"/>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5A6F277F"/>
    <w:multiLevelType w:val="multilevel"/>
    <w:tmpl w:val="F116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characterSpacingControl w:val="doNotCompress"/>
  <w:savePreviewPicture/>
  <w:hdrShapeDefaults>
    <o:shapedefaults v:ext="edit" spidmax="207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860"/>
    <w:rsid w:val="000E3A95"/>
    <w:rsid w:val="000F423C"/>
    <w:rsid w:val="00137587"/>
    <w:rsid w:val="001E4860"/>
    <w:rsid w:val="002D1D3A"/>
    <w:rsid w:val="004D68EB"/>
    <w:rsid w:val="004F2738"/>
    <w:rsid w:val="00573DAB"/>
    <w:rsid w:val="005F4C7D"/>
    <w:rsid w:val="006806A0"/>
    <w:rsid w:val="008C6BEC"/>
    <w:rsid w:val="00971D5C"/>
    <w:rsid w:val="00A77610"/>
    <w:rsid w:val="00A96AD0"/>
    <w:rsid w:val="00AC2363"/>
    <w:rsid w:val="00B00EA4"/>
    <w:rsid w:val="00BB5F4B"/>
    <w:rsid w:val="00C77990"/>
    <w:rsid w:val="00CB056B"/>
    <w:rsid w:val="00CC75B5"/>
    <w:rsid w:val="00D22AB3"/>
    <w:rsid w:val="00EE26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3"/>
    <o:shapelayout v:ext="edit">
      <o:idmap v:ext="edit" data="1"/>
    </o:shapelayout>
  </w:shapeDefaults>
  <w:decimalSymbol w:val="."/>
  <w:listSeparator w:val=","/>
  <w14:docId w14:val="204A66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ＭＳ Ｐ明朝"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587"/>
    <w:rPr>
      <w:rFonts w:ascii="Lucida Grande" w:hAnsi="Lucida Grande" w:cs="Lucida Grande"/>
      <w:sz w:val="18"/>
      <w:szCs w:val="18"/>
    </w:rPr>
  </w:style>
  <w:style w:type="character" w:customStyle="1" w:styleId="BalloonTextChar">
    <w:name w:val="Balloon Text Char"/>
    <w:link w:val="BalloonText"/>
    <w:uiPriority w:val="99"/>
    <w:semiHidden/>
    <w:rsid w:val="00137587"/>
    <w:rPr>
      <w:rFonts w:ascii="Lucida Grande" w:hAnsi="Lucida Grande" w:cs="Lucida Grande"/>
      <w:sz w:val="18"/>
      <w:szCs w:val="18"/>
    </w:rPr>
  </w:style>
  <w:style w:type="paragraph" w:styleId="NormalWeb">
    <w:name w:val="Normal (Web)"/>
    <w:basedOn w:val="Normal"/>
    <w:uiPriority w:val="99"/>
    <w:unhideWhenUsed/>
    <w:rsid w:val="00137587"/>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B00EA4"/>
    <w:pPr>
      <w:tabs>
        <w:tab w:val="center" w:pos="4320"/>
        <w:tab w:val="right" w:pos="8640"/>
      </w:tabs>
    </w:pPr>
  </w:style>
  <w:style w:type="character" w:customStyle="1" w:styleId="HeaderChar">
    <w:name w:val="Header Char"/>
    <w:basedOn w:val="DefaultParagraphFont"/>
    <w:link w:val="Header"/>
    <w:uiPriority w:val="99"/>
    <w:rsid w:val="00B00EA4"/>
  </w:style>
  <w:style w:type="paragraph" w:styleId="Footer">
    <w:name w:val="footer"/>
    <w:basedOn w:val="Normal"/>
    <w:link w:val="FooterChar"/>
    <w:uiPriority w:val="99"/>
    <w:unhideWhenUsed/>
    <w:rsid w:val="00B00EA4"/>
    <w:pPr>
      <w:tabs>
        <w:tab w:val="center" w:pos="4320"/>
        <w:tab w:val="right" w:pos="8640"/>
      </w:tabs>
    </w:pPr>
  </w:style>
  <w:style w:type="character" w:customStyle="1" w:styleId="FooterChar">
    <w:name w:val="Footer Char"/>
    <w:basedOn w:val="DefaultParagraphFont"/>
    <w:link w:val="Footer"/>
    <w:uiPriority w:val="99"/>
    <w:rsid w:val="00B00EA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ＭＳ Ｐ明朝"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587"/>
    <w:rPr>
      <w:rFonts w:ascii="Lucida Grande" w:hAnsi="Lucida Grande" w:cs="Lucida Grande"/>
      <w:sz w:val="18"/>
      <w:szCs w:val="18"/>
    </w:rPr>
  </w:style>
  <w:style w:type="character" w:customStyle="1" w:styleId="BalloonTextChar">
    <w:name w:val="Balloon Text Char"/>
    <w:link w:val="BalloonText"/>
    <w:uiPriority w:val="99"/>
    <w:semiHidden/>
    <w:rsid w:val="00137587"/>
    <w:rPr>
      <w:rFonts w:ascii="Lucida Grande" w:hAnsi="Lucida Grande" w:cs="Lucida Grande"/>
      <w:sz w:val="18"/>
      <w:szCs w:val="18"/>
    </w:rPr>
  </w:style>
  <w:style w:type="paragraph" w:styleId="NormalWeb">
    <w:name w:val="Normal (Web)"/>
    <w:basedOn w:val="Normal"/>
    <w:uiPriority w:val="99"/>
    <w:unhideWhenUsed/>
    <w:rsid w:val="00137587"/>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B00EA4"/>
    <w:pPr>
      <w:tabs>
        <w:tab w:val="center" w:pos="4320"/>
        <w:tab w:val="right" w:pos="8640"/>
      </w:tabs>
    </w:pPr>
  </w:style>
  <w:style w:type="character" w:customStyle="1" w:styleId="HeaderChar">
    <w:name w:val="Header Char"/>
    <w:basedOn w:val="DefaultParagraphFont"/>
    <w:link w:val="Header"/>
    <w:uiPriority w:val="99"/>
    <w:rsid w:val="00B00EA4"/>
  </w:style>
  <w:style w:type="paragraph" w:styleId="Footer">
    <w:name w:val="footer"/>
    <w:basedOn w:val="Normal"/>
    <w:link w:val="FooterChar"/>
    <w:uiPriority w:val="99"/>
    <w:unhideWhenUsed/>
    <w:rsid w:val="00B00EA4"/>
    <w:pPr>
      <w:tabs>
        <w:tab w:val="center" w:pos="4320"/>
        <w:tab w:val="right" w:pos="8640"/>
      </w:tabs>
    </w:pPr>
  </w:style>
  <w:style w:type="character" w:customStyle="1" w:styleId="FooterChar">
    <w:name w:val="Footer Char"/>
    <w:basedOn w:val="DefaultParagraphFont"/>
    <w:link w:val="Footer"/>
    <w:uiPriority w:val="99"/>
    <w:rsid w:val="00B00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86068">
      <w:bodyDiv w:val="1"/>
      <w:marLeft w:val="0"/>
      <w:marRight w:val="0"/>
      <w:marTop w:val="0"/>
      <w:marBottom w:val="0"/>
      <w:divBdr>
        <w:top w:val="none" w:sz="0" w:space="0" w:color="auto"/>
        <w:left w:val="none" w:sz="0" w:space="0" w:color="auto"/>
        <w:bottom w:val="none" w:sz="0" w:space="0" w:color="auto"/>
        <w:right w:val="none" w:sz="0" w:space="0" w:color="auto"/>
      </w:divBdr>
    </w:div>
    <w:div w:id="275141845">
      <w:bodyDiv w:val="1"/>
      <w:marLeft w:val="0"/>
      <w:marRight w:val="0"/>
      <w:marTop w:val="0"/>
      <w:marBottom w:val="0"/>
      <w:divBdr>
        <w:top w:val="none" w:sz="0" w:space="0" w:color="auto"/>
        <w:left w:val="none" w:sz="0" w:space="0" w:color="auto"/>
        <w:bottom w:val="none" w:sz="0" w:space="0" w:color="auto"/>
        <w:right w:val="none" w:sz="0" w:space="0" w:color="auto"/>
      </w:divBdr>
    </w:div>
    <w:div w:id="821892962">
      <w:bodyDiv w:val="1"/>
      <w:marLeft w:val="0"/>
      <w:marRight w:val="0"/>
      <w:marTop w:val="0"/>
      <w:marBottom w:val="0"/>
      <w:divBdr>
        <w:top w:val="none" w:sz="0" w:space="0" w:color="auto"/>
        <w:left w:val="none" w:sz="0" w:space="0" w:color="auto"/>
        <w:bottom w:val="none" w:sz="0" w:space="0" w:color="auto"/>
        <w:right w:val="none" w:sz="0" w:space="0" w:color="auto"/>
      </w:divBdr>
    </w:div>
    <w:div w:id="1361972420">
      <w:bodyDiv w:val="1"/>
      <w:marLeft w:val="0"/>
      <w:marRight w:val="0"/>
      <w:marTop w:val="0"/>
      <w:marBottom w:val="0"/>
      <w:divBdr>
        <w:top w:val="none" w:sz="0" w:space="0" w:color="auto"/>
        <w:left w:val="none" w:sz="0" w:space="0" w:color="auto"/>
        <w:bottom w:val="none" w:sz="0" w:space="0" w:color="auto"/>
        <w:right w:val="none" w:sz="0" w:space="0" w:color="auto"/>
      </w:divBdr>
    </w:div>
    <w:div w:id="1430393010">
      <w:bodyDiv w:val="1"/>
      <w:marLeft w:val="0"/>
      <w:marRight w:val="0"/>
      <w:marTop w:val="0"/>
      <w:marBottom w:val="0"/>
      <w:divBdr>
        <w:top w:val="none" w:sz="0" w:space="0" w:color="auto"/>
        <w:left w:val="none" w:sz="0" w:space="0" w:color="auto"/>
        <w:bottom w:val="none" w:sz="0" w:space="0" w:color="auto"/>
        <w:right w:val="none" w:sz="0" w:space="0" w:color="auto"/>
      </w:divBdr>
    </w:div>
    <w:div w:id="1491605239">
      <w:bodyDiv w:val="1"/>
      <w:marLeft w:val="0"/>
      <w:marRight w:val="0"/>
      <w:marTop w:val="0"/>
      <w:marBottom w:val="0"/>
      <w:divBdr>
        <w:top w:val="none" w:sz="0" w:space="0" w:color="auto"/>
        <w:left w:val="none" w:sz="0" w:space="0" w:color="auto"/>
        <w:bottom w:val="none" w:sz="0" w:space="0" w:color="auto"/>
        <w:right w:val="none" w:sz="0" w:space="0" w:color="auto"/>
      </w:divBdr>
    </w:div>
    <w:div w:id="1710842049">
      <w:bodyDiv w:val="1"/>
      <w:marLeft w:val="0"/>
      <w:marRight w:val="0"/>
      <w:marTop w:val="0"/>
      <w:marBottom w:val="0"/>
      <w:divBdr>
        <w:top w:val="none" w:sz="0" w:space="0" w:color="auto"/>
        <w:left w:val="none" w:sz="0" w:space="0" w:color="auto"/>
        <w:bottom w:val="none" w:sz="0" w:space="0" w:color="auto"/>
        <w:right w:val="none" w:sz="0" w:space="0" w:color="auto"/>
      </w:divBdr>
    </w:div>
    <w:div w:id="1797260875">
      <w:bodyDiv w:val="1"/>
      <w:marLeft w:val="0"/>
      <w:marRight w:val="0"/>
      <w:marTop w:val="0"/>
      <w:marBottom w:val="0"/>
      <w:divBdr>
        <w:top w:val="none" w:sz="0" w:space="0" w:color="auto"/>
        <w:left w:val="none" w:sz="0" w:space="0" w:color="auto"/>
        <w:bottom w:val="none" w:sz="0" w:space="0" w:color="auto"/>
        <w:right w:val="none" w:sz="0" w:space="0" w:color="auto"/>
      </w:divBdr>
    </w:div>
    <w:div w:id="1827280324">
      <w:bodyDiv w:val="1"/>
      <w:marLeft w:val="0"/>
      <w:marRight w:val="0"/>
      <w:marTop w:val="0"/>
      <w:marBottom w:val="0"/>
      <w:divBdr>
        <w:top w:val="none" w:sz="0" w:space="0" w:color="auto"/>
        <w:left w:val="none" w:sz="0" w:space="0" w:color="auto"/>
        <w:bottom w:val="none" w:sz="0" w:space="0" w:color="auto"/>
        <w:right w:val="none" w:sz="0" w:space="0" w:color="auto"/>
      </w:divBdr>
    </w:div>
    <w:div w:id="1853252404">
      <w:bodyDiv w:val="1"/>
      <w:marLeft w:val="0"/>
      <w:marRight w:val="0"/>
      <w:marTop w:val="0"/>
      <w:marBottom w:val="0"/>
      <w:divBdr>
        <w:top w:val="none" w:sz="0" w:space="0" w:color="auto"/>
        <w:left w:val="none" w:sz="0" w:space="0" w:color="auto"/>
        <w:bottom w:val="none" w:sz="0" w:space="0" w:color="auto"/>
        <w:right w:val="none" w:sz="0" w:space="0" w:color="auto"/>
      </w:divBdr>
    </w:div>
    <w:div w:id="20541837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unc:Downloads:UNC-Research-onesheeter-top-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EFEF4-ECB2-8B49-A476-910989535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UNC-Research-onesheeter-top-2018.dotx</Template>
  <TotalTime>4</TotalTime>
  <Pages>1</Pages>
  <Words>315</Words>
  <Characters>1802</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CharactersWithSpaces>
  <SharedDoc>false</SharedDoc>
  <HLinks>
    <vt:vector size="18" baseType="variant">
      <vt:variant>
        <vt:i4>5177428</vt:i4>
      </vt:variant>
      <vt:variant>
        <vt:i4>-1</vt:i4>
      </vt:variant>
      <vt:variant>
        <vt:i4>2061</vt:i4>
      </vt:variant>
      <vt:variant>
        <vt:i4>1</vt:i4>
      </vt:variant>
      <vt:variant>
        <vt:lpwstr>8x11blue-pattern</vt:lpwstr>
      </vt:variant>
      <vt:variant>
        <vt:lpwstr/>
      </vt:variant>
      <vt:variant>
        <vt:i4>5177428</vt:i4>
      </vt:variant>
      <vt:variant>
        <vt:i4>-1</vt:i4>
      </vt:variant>
      <vt:variant>
        <vt:i4>2062</vt:i4>
      </vt:variant>
      <vt:variant>
        <vt:i4>1</vt:i4>
      </vt:variant>
      <vt:variant>
        <vt:lpwstr>8x11blue-pattern</vt:lpwstr>
      </vt:variant>
      <vt:variant>
        <vt:lpwstr/>
      </vt:variant>
      <vt:variant>
        <vt:i4>5177428</vt:i4>
      </vt:variant>
      <vt:variant>
        <vt:i4>-1</vt:i4>
      </vt:variant>
      <vt:variant>
        <vt:i4>2063</vt:i4>
      </vt:variant>
      <vt:variant>
        <vt:i4>1</vt:i4>
      </vt:variant>
      <vt:variant>
        <vt:lpwstr>8x11blue-pattern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UNC</dc:creator>
  <cp:keywords/>
  <dc:description/>
  <cp:lastModifiedBy>UNC</cp:lastModifiedBy>
  <cp:revision>2</cp:revision>
  <cp:lastPrinted>2018-01-24T17:34:00Z</cp:lastPrinted>
  <dcterms:created xsi:type="dcterms:W3CDTF">2018-01-24T17:34:00Z</dcterms:created>
  <dcterms:modified xsi:type="dcterms:W3CDTF">2018-01-24T18:00:00Z</dcterms:modified>
</cp:coreProperties>
</file>